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D0499F" w14:textId="77777777" w:rsidR="00B34631" w:rsidRDefault="00B34631" w:rsidP="00B71F64">
      <w:pPr>
        <w:jc w:val="center"/>
        <w:rPr>
          <w:rStyle w:val="normaltextrun"/>
          <w:b/>
          <w:bCs/>
          <w:color w:val="000000"/>
          <w:sz w:val="26"/>
          <w:szCs w:val="26"/>
          <w:shd w:val="clear" w:color="auto" w:fill="FFFFFF"/>
        </w:rPr>
      </w:pPr>
    </w:p>
    <w:p w14:paraId="1797A480" w14:textId="2FA9ECF9" w:rsidR="00B71F64" w:rsidRDefault="0069584F" w:rsidP="00B71F64">
      <w:pPr>
        <w:jc w:val="center"/>
      </w:pPr>
      <w:r>
        <w:rPr>
          <w:rStyle w:val="normaltextrun"/>
          <w:b/>
          <w:bCs/>
          <w:color w:val="000000"/>
          <w:sz w:val="26"/>
          <w:szCs w:val="26"/>
          <w:shd w:val="clear" w:color="auto" w:fill="FFFFFF"/>
        </w:rPr>
        <w:t>Integrated</w:t>
      </w:r>
      <w:r w:rsidR="00115E4C">
        <w:rPr>
          <w:rStyle w:val="normaltextrun"/>
          <w:b/>
          <w:bCs/>
          <w:color w:val="000000"/>
          <w:sz w:val="26"/>
          <w:szCs w:val="26"/>
          <w:shd w:val="clear" w:color="auto" w:fill="FFFFFF"/>
        </w:rPr>
        <w:t xml:space="preserve"> Care Pathway</w:t>
      </w:r>
      <w:r w:rsidR="00B71F64">
        <w:rPr>
          <w:rStyle w:val="normaltextrun"/>
          <w:b/>
          <w:bCs/>
          <w:color w:val="000000"/>
          <w:sz w:val="26"/>
          <w:szCs w:val="26"/>
          <w:shd w:val="clear" w:color="auto" w:fill="FFFFFF"/>
        </w:rPr>
        <w:t xml:space="preserve"> </w:t>
      </w:r>
      <w:r>
        <w:rPr>
          <w:rStyle w:val="normaltextrun"/>
          <w:b/>
          <w:bCs/>
          <w:color w:val="000000"/>
          <w:sz w:val="26"/>
          <w:szCs w:val="26"/>
          <w:shd w:val="clear" w:color="auto" w:fill="FFFFFF"/>
        </w:rPr>
        <w:t xml:space="preserve">MSK </w:t>
      </w:r>
      <w:r w:rsidR="00B71F64">
        <w:rPr>
          <w:rStyle w:val="normaltextrun"/>
          <w:b/>
          <w:bCs/>
          <w:color w:val="000000"/>
          <w:sz w:val="26"/>
          <w:szCs w:val="26"/>
          <w:shd w:val="clear" w:color="auto" w:fill="FFFFFF"/>
        </w:rPr>
        <w:t>- Referral</w:t>
      </w:r>
      <w:r w:rsidR="00B71F64">
        <w:rPr>
          <w:rStyle w:val="eop"/>
          <w:b/>
          <w:bCs/>
          <w:color w:val="000000"/>
          <w:sz w:val="26"/>
          <w:szCs w:val="26"/>
          <w:shd w:val="clear" w:color="auto" w:fill="FFFFFF"/>
        </w:rPr>
        <w:t xml:space="preserve"> for </w:t>
      </w:r>
      <w:r>
        <w:rPr>
          <w:rStyle w:val="eop"/>
          <w:b/>
          <w:bCs/>
          <w:color w:val="000000"/>
          <w:sz w:val="26"/>
          <w:szCs w:val="26"/>
          <w:shd w:val="clear" w:color="auto" w:fill="FFFFFF"/>
        </w:rPr>
        <w:t>Triage</w:t>
      </w:r>
    </w:p>
    <w:p w14:paraId="08EC6037" w14:textId="2812561D" w:rsidR="00B7389F" w:rsidRPr="006B546A" w:rsidRDefault="00492739" w:rsidP="006B546A">
      <w:pPr>
        <w:pStyle w:val="HeadingSubjectTemplate"/>
        <w:jc w:val="center"/>
        <w:rPr>
          <w:color w:val="auto"/>
          <w:sz w:val="24"/>
          <w:szCs w:val="24"/>
        </w:rPr>
      </w:pPr>
      <w:r w:rsidRPr="0085432F">
        <w:rPr>
          <w:color w:val="auto"/>
          <w:sz w:val="24"/>
          <w:szCs w:val="24"/>
        </w:rPr>
        <w:t xml:space="preserve">Email: </w:t>
      </w:r>
      <w:hyperlink r:id="rId12" w:history="1">
        <w:r w:rsidR="00482EC3" w:rsidRPr="00922D6D">
          <w:rPr>
            <w:rStyle w:val="Hyperlink"/>
            <w:b w:val="0"/>
            <w:bCs/>
          </w:rPr>
          <w:t>tbireferrals@tbihealth.co.nz</w:t>
        </w:r>
      </w:hyperlink>
      <w:r w:rsidR="00C531F9">
        <w:rPr>
          <w:b w:val="0"/>
          <w:bCs/>
        </w:rPr>
        <w:t xml:space="preserve">  </w:t>
      </w:r>
      <w:r w:rsidR="00C531F9">
        <w:t xml:space="preserve"> </w:t>
      </w:r>
      <w:r w:rsidR="0085432F" w:rsidRPr="00C531F9">
        <w:t xml:space="preserve">  </w:t>
      </w:r>
    </w:p>
    <w:tbl>
      <w:tblPr>
        <w:tblStyle w:val="TableDefault"/>
        <w:tblW w:w="9071" w:type="dxa"/>
        <w:tblLayout w:type="fixed"/>
        <w:tblLook w:val="0600" w:firstRow="0" w:lastRow="0" w:firstColumn="0" w:lastColumn="0" w:noHBand="1" w:noVBand="1"/>
      </w:tblPr>
      <w:tblGrid>
        <w:gridCol w:w="1985"/>
        <w:gridCol w:w="2118"/>
        <w:gridCol w:w="717"/>
        <w:gridCol w:w="1983"/>
        <w:gridCol w:w="2268"/>
      </w:tblGrid>
      <w:tr w:rsidR="00D35E8B" w14:paraId="46A03059" w14:textId="77777777" w:rsidTr="004A1905">
        <w:tc>
          <w:tcPr>
            <w:tcW w:w="1985" w:type="dxa"/>
            <w:tcBorders>
              <w:bottom w:val="single" w:sz="6" w:space="0" w:color="36939B"/>
              <w:right w:val="single" w:sz="6" w:space="0" w:color="36939B"/>
            </w:tcBorders>
          </w:tcPr>
          <w:p w14:paraId="6526C93A" w14:textId="77777777" w:rsidR="00D35E8B" w:rsidRPr="00D35E8B" w:rsidRDefault="00D35E8B" w:rsidP="00D35E8B">
            <w:pPr>
              <w:pStyle w:val="TSTextBodyText"/>
              <w:rPr>
                <w:b/>
              </w:rPr>
            </w:pPr>
            <w:r w:rsidRPr="00D35E8B">
              <w:rPr>
                <w:b/>
              </w:rPr>
              <w:t>Surname</w:t>
            </w:r>
          </w:p>
        </w:tc>
        <w:tc>
          <w:tcPr>
            <w:tcW w:w="2835" w:type="dxa"/>
            <w:gridSpan w:val="2"/>
            <w:tcBorders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1C029AB4" w14:textId="5D6F000A" w:rsidR="00D35E8B" w:rsidRDefault="00D35E8B" w:rsidP="00EA6F7C">
            <w:pPr>
              <w:pStyle w:val="TSTextBodyText"/>
            </w:pPr>
          </w:p>
        </w:tc>
        <w:tc>
          <w:tcPr>
            <w:tcW w:w="1983" w:type="dxa"/>
            <w:tcBorders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2AF59CB2" w14:textId="77777777" w:rsidR="00D35E8B" w:rsidRPr="00222A9D" w:rsidRDefault="00D35E8B" w:rsidP="00222A9D">
            <w:pPr>
              <w:pStyle w:val="TSOtherBodyText"/>
              <w:rPr>
                <w:b/>
              </w:rPr>
            </w:pPr>
            <w:r w:rsidRPr="00222A9D">
              <w:rPr>
                <w:b/>
              </w:rPr>
              <w:t>First Name</w:t>
            </w:r>
          </w:p>
        </w:tc>
        <w:tc>
          <w:tcPr>
            <w:tcW w:w="2268" w:type="dxa"/>
            <w:tcBorders>
              <w:left w:val="single" w:sz="6" w:space="0" w:color="36939B"/>
              <w:bottom w:val="single" w:sz="6" w:space="0" w:color="36939B"/>
            </w:tcBorders>
          </w:tcPr>
          <w:p w14:paraId="2B892013" w14:textId="6FD40C34" w:rsidR="00D35E8B" w:rsidRDefault="00000000" w:rsidP="00EA6F7C">
            <w:pPr>
              <w:pStyle w:val="TSTextBodyText"/>
            </w:pPr>
            <w:fldSimple w:instr=" MERGEFIELD ClientFirstName "/>
            <w:r w:rsidR="009A4796">
              <w:t xml:space="preserve"> </w:t>
            </w:r>
          </w:p>
        </w:tc>
      </w:tr>
      <w:tr w:rsidR="00D35E8B" w14:paraId="285620D9" w14:textId="77777777" w:rsidTr="004A1905">
        <w:tc>
          <w:tcPr>
            <w:tcW w:w="1985" w:type="dxa"/>
            <w:tcBorders>
              <w:top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0A6BB00F" w14:textId="77777777" w:rsidR="00D35E8B" w:rsidRPr="00222A9D" w:rsidRDefault="00D35E8B" w:rsidP="00222A9D">
            <w:pPr>
              <w:pStyle w:val="TSOtherBodyText"/>
              <w:rPr>
                <w:b/>
              </w:rPr>
            </w:pPr>
            <w:r w:rsidRPr="00222A9D">
              <w:rPr>
                <w:b/>
              </w:rPr>
              <w:t>NHI</w:t>
            </w:r>
          </w:p>
        </w:tc>
        <w:tc>
          <w:tcPr>
            <w:tcW w:w="2835" w:type="dxa"/>
            <w:gridSpan w:val="2"/>
            <w:tcBorders>
              <w:top w:val="single" w:sz="6" w:space="0" w:color="36939B"/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604DEE3D" w14:textId="611428D3" w:rsidR="00D35E8B" w:rsidRDefault="00D35E8B" w:rsidP="00EA6F7C">
            <w:pPr>
              <w:pStyle w:val="TSTextBodyText"/>
            </w:pPr>
          </w:p>
        </w:tc>
        <w:tc>
          <w:tcPr>
            <w:tcW w:w="1983" w:type="dxa"/>
            <w:tcBorders>
              <w:top w:val="single" w:sz="6" w:space="0" w:color="36939B"/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28B97C3E" w14:textId="77777777" w:rsidR="00D35E8B" w:rsidRPr="00222A9D" w:rsidRDefault="00D35E8B" w:rsidP="00222A9D">
            <w:pPr>
              <w:pStyle w:val="TSOtherBodyText"/>
              <w:rPr>
                <w:b/>
              </w:rPr>
            </w:pPr>
            <w:r w:rsidRPr="00222A9D">
              <w:rPr>
                <w:b/>
              </w:rPr>
              <w:t>Date of Birth</w:t>
            </w:r>
          </w:p>
        </w:tc>
        <w:tc>
          <w:tcPr>
            <w:tcW w:w="2268" w:type="dxa"/>
            <w:tcBorders>
              <w:top w:val="single" w:sz="6" w:space="0" w:color="36939B"/>
              <w:left w:val="single" w:sz="6" w:space="0" w:color="36939B"/>
              <w:bottom w:val="single" w:sz="6" w:space="0" w:color="36939B"/>
            </w:tcBorders>
          </w:tcPr>
          <w:p w14:paraId="6EE02772" w14:textId="34E517E2" w:rsidR="00D35E8B" w:rsidRDefault="00D35E8B" w:rsidP="00EA6F7C">
            <w:pPr>
              <w:pStyle w:val="TSTextBodyText"/>
            </w:pPr>
          </w:p>
        </w:tc>
      </w:tr>
      <w:tr w:rsidR="00D35E8B" w14:paraId="334FD651" w14:textId="77777777" w:rsidTr="004A1905">
        <w:tc>
          <w:tcPr>
            <w:tcW w:w="1985" w:type="dxa"/>
            <w:tcBorders>
              <w:top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0B36F5FC" w14:textId="77777777" w:rsidR="00D35E8B" w:rsidRPr="00222A9D" w:rsidRDefault="00D35E8B" w:rsidP="00222A9D">
            <w:pPr>
              <w:pStyle w:val="TSOtherBodyText"/>
              <w:rPr>
                <w:b/>
              </w:rPr>
            </w:pPr>
            <w:r w:rsidRPr="00222A9D">
              <w:rPr>
                <w:b/>
              </w:rPr>
              <w:t>Phone (home)</w:t>
            </w:r>
          </w:p>
        </w:tc>
        <w:tc>
          <w:tcPr>
            <w:tcW w:w="2835" w:type="dxa"/>
            <w:gridSpan w:val="2"/>
            <w:tcBorders>
              <w:top w:val="single" w:sz="6" w:space="0" w:color="36939B"/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56876D28" w14:textId="76602263" w:rsidR="00D35E8B" w:rsidRDefault="00D35E8B" w:rsidP="00D35E8B">
            <w:pPr>
              <w:pStyle w:val="TSTextBodyText"/>
            </w:pPr>
          </w:p>
        </w:tc>
        <w:tc>
          <w:tcPr>
            <w:tcW w:w="1983" w:type="dxa"/>
            <w:tcBorders>
              <w:top w:val="single" w:sz="6" w:space="0" w:color="36939B"/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2473829B" w14:textId="77777777" w:rsidR="00D35E8B" w:rsidRPr="00222A9D" w:rsidRDefault="00D35E8B" w:rsidP="00222A9D">
            <w:pPr>
              <w:pStyle w:val="TSOtherBodyText"/>
              <w:rPr>
                <w:b/>
              </w:rPr>
            </w:pPr>
            <w:r w:rsidRPr="00222A9D">
              <w:rPr>
                <w:b/>
              </w:rPr>
              <w:t>Phone (mobile)</w:t>
            </w:r>
          </w:p>
        </w:tc>
        <w:tc>
          <w:tcPr>
            <w:tcW w:w="2268" w:type="dxa"/>
            <w:tcBorders>
              <w:top w:val="single" w:sz="6" w:space="0" w:color="36939B"/>
              <w:left w:val="single" w:sz="6" w:space="0" w:color="36939B"/>
              <w:bottom w:val="single" w:sz="6" w:space="0" w:color="36939B"/>
            </w:tcBorders>
          </w:tcPr>
          <w:p w14:paraId="7E663D6F" w14:textId="5BFAFA4F" w:rsidR="00D35E8B" w:rsidRDefault="00000000" w:rsidP="00EA6F7C">
            <w:pPr>
              <w:pStyle w:val="TSTextBodyText"/>
            </w:pPr>
            <w:fldSimple w:instr=" MERGEFIELD ClientMobile "/>
            <w:r w:rsidR="009A4796">
              <w:t xml:space="preserve"> </w:t>
            </w:r>
          </w:p>
        </w:tc>
      </w:tr>
      <w:tr w:rsidR="00D35E8B" w14:paraId="0B363454" w14:textId="77777777" w:rsidTr="004A1905">
        <w:tc>
          <w:tcPr>
            <w:tcW w:w="1985" w:type="dxa"/>
            <w:tcBorders>
              <w:top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18DDB92B" w14:textId="77777777" w:rsidR="00D35E8B" w:rsidRPr="00222A9D" w:rsidRDefault="00D35E8B" w:rsidP="00222A9D">
            <w:pPr>
              <w:pStyle w:val="TSOtherBodyText"/>
              <w:rPr>
                <w:b/>
              </w:rPr>
            </w:pPr>
            <w:r w:rsidRPr="00222A9D">
              <w:rPr>
                <w:b/>
              </w:rPr>
              <w:t>Address</w:t>
            </w:r>
          </w:p>
        </w:tc>
        <w:tc>
          <w:tcPr>
            <w:tcW w:w="7086" w:type="dxa"/>
            <w:gridSpan w:val="4"/>
            <w:tcBorders>
              <w:top w:val="single" w:sz="6" w:space="0" w:color="36939B"/>
              <w:left w:val="single" w:sz="6" w:space="0" w:color="36939B"/>
              <w:bottom w:val="single" w:sz="6" w:space="0" w:color="36939B"/>
            </w:tcBorders>
          </w:tcPr>
          <w:p w14:paraId="0D157500" w14:textId="4A108236" w:rsidR="00D35E8B" w:rsidRPr="00C46802" w:rsidRDefault="00000000" w:rsidP="009D1F08">
            <w:pPr>
              <w:pStyle w:val="TSTextBodyText"/>
            </w:pPr>
            <w:fldSimple w:instr=" MERGEFIELD ClientPostalAddress1Line "/>
          </w:p>
        </w:tc>
      </w:tr>
      <w:tr w:rsidR="00D35E8B" w14:paraId="21339C24" w14:textId="77777777" w:rsidTr="004A1905">
        <w:tc>
          <w:tcPr>
            <w:tcW w:w="1985" w:type="dxa"/>
            <w:tcBorders>
              <w:top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39823E40" w14:textId="0A6C641F" w:rsidR="00D35E8B" w:rsidRPr="00222A9D" w:rsidRDefault="0028459A" w:rsidP="00222A9D">
            <w:pPr>
              <w:pStyle w:val="TSOtherBodyText"/>
              <w:rPr>
                <w:b/>
              </w:rPr>
            </w:pPr>
            <w:r w:rsidRPr="00222A9D">
              <w:rPr>
                <w:b/>
              </w:rPr>
              <w:t xml:space="preserve">ACC </w:t>
            </w:r>
            <w:r w:rsidR="00D35E8B" w:rsidRPr="00222A9D">
              <w:rPr>
                <w:b/>
              </w:rPr>
              <w:t>Claim</w:t>
            </w:r>
            <w:r w:rsidR="00C371D0" w:rsidRPr="00222A9D">
              <w:rPr>
                <w:b/>
              </w:rPr>
              <w:t xml:space="preserve"> Number</w:t>
            </w:r>
          </w:p>
        </w:tc>
        <w:tc>
          <w:tcPr>
            <w:tcW w:w="2835" w:type="dxa"/>
            <w:gridSpan w:val="2"/>
            <w:tcBorders>
              <w:top w:val="single" w:sz="6" w:space="0" w:color="36939B"/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549AFEE1" w14:textId="4B1F7774" w:rsidR="00D35E8B" w:rsidRDefault="00D35E8B" w:rsidP="00D35E8B">
            <w:pPr>
              <w:pStyle w:val="TSTextBodyText"/>
            </w:pPr>
          </w:p>
        </w:tc>
        <w:tc>
          <w:tcPr>
            <w:tcW w:w="1983" w:type="dxa"/>
            <w:tcBorders>
              <w:top w:val="single" w:sz="6" w:space="0" w:color="36939B"/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5930F194" w14:textId="77777777" w:rsidR="00D35E8B" w:rsidRPr="00222A9D" w:rsidRDefault="00D35E8B" w:rsidP="00222A9D">
            <w:pPr>
              <w:pStyle w:val="TSOtherBodyText"/>
              <w:rPr>
                <w:b/>
              </w:rPr>
            </w:pPr>
            <w:r w:rsidRPr="00E930D7">
              <w:rPr>
                <w:b/>
                <w:color w:val="FF0000"/>
              </w:rPr>
              <w:t>Date of Injury</w:t>
            </w:r>
          </w:p>
        </w:tc>
        <w:tc>
          <w:tcPr>
            <w:tcW w:w="2268" w:type="dxa"/>
            <w:tcBorders>
              <w:top w:val="single" w:sz="6" w:space="0" w:color="36939B"/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45B08D90" w14:textId="46618ADB" w:rsidR="00D35E8B" w:rsidRDefault="00D35E8B" w:rsidP="00EA6F7C">
            <w:pPr>
              <w:pStyle w:val="TSTextBodyText"/>
            </w:pPr>
          </w:p>
        </w:tc>
      </w:tr>
      <w:tr w:rsidR="00462A2B" w14:paraId="661ABD03" w14:textId="77777777" w:rsidTr="004A1905">
        <w:tc>
          <w:tcPr>
            <w:tcW w:w="1985" w:type="dxa"/>
            <w:tcBorders>
              <w:top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288E6A4E" w14:textId="554A2C52" w:rsidR="00462A2B" w:rsidRPr="00222A9D" w:rsidRDefault="00462A2B" w:rsidP="00222A9D">
            <w:pPr>
              <w:pStyle w:val="TSOtherBodyText"/>
              <w:rPr>
                <w:b/>
              </w:rPr>
            </w:pPr>
            <w:r>
              <w:rPr>
                <w:b/>
              </w:rPr>
              <w:t>GP</w:t>
            </w:r>
          </w:p>
        </w:tc>
        <w:tc>
          <w:tcPr>
            <w:tcW w:w="2835" w:type="dxa"/>
            <w:gridSpan w:val="2"/>
            <w:tcBorders>
              <w:top w:val="single" w:sz="6" w:space="0" w:color="36939B"/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7A90ED60" w14:textId="4F109B37" w:rsidR="00462A2B" w:rsidRPr="00A068D7" w:rsidRDefault="00462A2B" w:rsidP="002E062D">
            <w:pPr>
              <w:pStyle w:val="TSTextBodyText"/>
            </w:pPr>
          </w:p>
        </w:tc>
        <w:tc>
          <w:tcPr>
            <w:tcW w:w="1983" w:type="dxa"/>
            <w:tcBorders>
              <w:top w:val="single" w:sz="6" w:space="0" w:color="36939B"/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24EF812D" w14:textId="7849C442" w:rsidR="00462A2B" w:rsidRPr="00222A9D" w:rsidRDefault="00A04689" w:rsidP="00222A9D">
            <w:pPr>
              <w:pStyle w:val="TSOtherBodyText"/>
              <w:rPr>
                <w:b/>
              </w:rPr>
            </w:pPr>
            <w:r>
              <w:rPr>
                <w:b/>
              </w:rPr>
              <w:t>GP Clinic</w:t>
            </w:r>
          </w:p>
        </w:tc>
        <w:tc>
          <w:tcPr>
            <w:tcW w:w="2268" w:type="dxa"/>
            <w:tcBorders>
              <w:top w:val="single" w:sz="6" w:space="0" w:color="36939B"/>
              <w:left w:val="single" w:sz="6" w:space="0" w:color="36939B"/>
              <w:bottom w:val="single" w:sz="6" w:space="0" w:color="36939B"/>
            </w:tcBorders>
          </w:tcPr>
          <w:p w14:paraId="133B5439" w14:textId="5B60A2C2" w:rsidR="00462A2B" w:rsidRPr="0031373C" w:rsidRDefault="00000000" w:rsidP="002E062D">
            <w:pPr>
              <w:pStyle w:val="TSTextBodyText"/>
            </w:pPr>
            <w:fldSimple w:instr=" MERGEFIELD GPClinicName "/>
            <w:r w:rsidR="009A4796" w:rsidRPr="0031373C">
              <w:t xml:space="preserve"> </w:t>
            </w:r>
          </w:p>
        </w:tc>
      </w:tr>
      <w:tr w:rsidR="00115E4C" w14:paraId="1FB55EA0" w14:textId="77777777" w:rsidTr="004A1905">
        <w:tc>
          <w:tcPr>
            <w:tcW w:w="1985" w:type="dxa"/>
            <w:tcBorders>
              <w:top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7D13350F" w14:textId="6090393B" w:rsidR="00115E4C" w:rsidRPr="00222A9D" w:rsidRDefault="00115E4C" w:rsidP="00115E4C">
            <w:pPr>
              <w:pStyle w:val="TSOtherBodyText"/>
              <w:rPr>
                <w:b/>
              </w:rPr>
            </w:pPr>
            <w:r>
              <w:rPr>
                <w:b/>
              </w:rPr>
              <w:t>Body site</w:t>
            </w:r>
          </w:p>
        </w:tc>
        <w:tc>
          <w:tcPr>
            <w:tcW w:w="7086" w:type="dxa"/>
            <w:gridSpan w:val="4"/>
            <w:tcBorders>
              <w:top w:val="single" w:sz="6" w:space="0" w:color="36939B"/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64E77D0E" w14:textId="2AAA51DA" w:rsidR="00115E4C" w:rsidRDefault="00115E4C" w:rsidP="007243A4">
            <w:pPr>
              <w:pStyle w:val="TSTextBodyText"/>
              <w:tabs>
                <w:tab w:val="left" w:pos="1160"/>
                <w:tab w:val="left" w:pos="1879"/>
                <w:tab w:val="left" w:pos="2730"/>
                <w:tab w:val="left" w:pos="3580"/>
              </w:tabs>
            </w:pPr>
            <w:r w:rsidRPr="007A66A1">
              <w:rPr>
                <w:rFonts w:ascii="Segoe UI Symbol" w:hAnsi="Segoe UI Symbol" w:cs="Segoe UI Symbol"/>
              </w:rPr>
              <w:t>☐</w:t>
            </w:r>
            <w:r w:rsidRPr="007A66A1">
              <w:t xml:space="preserve"> </w:t>
            </w:r>
            <w:r>
              <w:t xml:space="preserve">Spine </w:t>
            </w:r>
            <w:sdt>
              <w:sdtPr>
                <w:id w:val="171688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Knee </w:t>
            </w:r>
            <w:sdt>
              <w:sdtPr>
                <w:id w:val="-1554765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Shoulder</w:t>
            </w:r>
          </w:p>
        </w:tc>
      </w:tr>
      <w:tr w:rsidR="00115E4C" w14:paraId="68584CE5" w14:textId="77777777" w:rsidTr="004A1905">
        <w:tc>
          <w:tcPr>
            <w:tcW w:w="1985" w:type="dxa"/>
            <w:tcBorders>
              <w:top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22AE8122" w14:textId="449D1A39" w:rsidR="00115E4C" w:rsidRPr="00222A9D" w:rsidRDefault="00115E4C" w:rsidP="00115E4C">
            <w:pPr>
              <w:pStyle w:val="TSOtherBodyText"/>
              <w:rPr>
                <w:b/>
              </w:rPr>
            </w:pPr>
            <w:r w:rsidRPr="00E930D7">
              <w:rPr>
                <w:b/>
                <w:color w:val="FF0000"/>
              </w:rPr>
              <w:t>Diagnosis</w:t>
            </w:r>
          </w:p>
        </w:tc>
        <w:tc>
          <w:tcPr>
            <w:tcW w:w="7086" w:type="dxa"/>
            <w:gridSpan w:val="4"/>
            <w:tcBorders>
              <w:top w:val="single" w:sz="6" w:space="0" w:color="36939B"/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04BA21F7" w14:textId="1FCA5B9E" w:rsidR="00115E4C" w:rsidRDefault="007243A4" w:rsidP="00115E4C">
            <w:pPr>
              <w:pStyle w:val="TSTextBodyText"/>
              <w:tabs>
                <w:tab w:val="left" w:pos="1160"/>
                <w:tab w:val="left" w:pos="1879"/>
                <w:tab w:val="left" w:pos="2730"/>
                <w:tab w:val="left" w:pos="3580"/>
              </w:tabs>
            </w:pPr>
            <w:r>
              <w:t xml:space="preserve">On </w:t>
            </w:r>
            <w:r w:rsidR="00831AB7">
              <w:t>ACC Look-up:</w:t>
            </w:r>
          </w:p>
          <w:p w14:paraId="48B6E6C6" w14:textId="5620DEEA" w:rsidR="000C37FF" w:rsidRDefault="00000000" w:rsidP="00115E4C">
            <w:pPr>
              <w:pStyle w:val="TSTextBodyText"/>
              <w:tabs>
                <w:tab w:val="left" w:pos="1160"/>
                <w:tab w:val="left" w:pos="1879"/>
                <w:tab w:val="left" w:pos="2730"/>
                <w:tab w:val="left" w:pos="3580"/>
              </w:tabs>
            </w:pPr>
            <w:sdt>
              <w:sdtPr>
                <w:id w:val="547262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75E6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75E68">
              <w:t xml:space="preserve"> </w:t>
            </w:r>
            <w:r w:rsidR="000C37FF">
              <w:t>ICP MSK diagnosis confirmed</w:t>
            </w:r>
            <w:r w:rsidR="00875E68">
              <w:t xml:space="preserve"> </w:t>
            </w:r>
          </w:p>
          <w:p w14:paraId="1B9CC5AD" w14:textId="506D59AA" w:rsidR="00115E4C" w:rsidRDefault="00875E68" w:rsidP="00115E4C">
            <w:pPr>
              <w:pStyle w:val="TSTextBodyText"/>
              <w:tabs>
                <w:tab w:val="left" w:pos="1160"/>
                <w:tab w:val="left" w:pos="1879"/>
                <w:tab w:val="left" w:pos="2730"/>
                <w:tab w:val="left" w:pos="3580"/>
              </w:tabs>
            </w:pPr>
            <w:r>
              <w:t xml:space="preserve">OR, </w:t>
            </w:r>
            <w:r w:rsidR="00831AB7">
              <w:t>Proposed</w:t>
            </w:r>
            <w:r>
              <w:t xml:space="preserve"> </w:t>
            </w:r>
            <w:r w:rsidR="00AB1898">
              <w:t xml:space="preserve">ICP MSK </w:t>
            </w:r>
            <w:r>
              <w:t>Diagnosis</w:t>
            </w:r>
            <w:r w:rsidR="00831AB7">
              <w:t>:</w:t>
            </w:r>
          </w:p>
        </w:tc>
      </w:tr>
      <w:tr w:rsidR="00115E4C" w14:paraId="0B18E98F" w14:textId="77777777" w:rsidTr="004A1905">
        <w:tc>
          <w:tcPr>
            <w:tcW w:w="1985" w:type="dxa"/>
            <w:tcBorders>
              <w:top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53F9C7DA" w14:textId="2EBC03E7" w:rsidR="00115E4C" w:rsidRPr="00222A9D" w:rsidRDefault="00124FDA" w:rsidP="00115E4C">
            <w:pPr>
              <w:pStyle w:val="TSOtherBodyText"/>
              <w:rPr>
                <w:b/>
              </w:rPr>
            </w:pPr>
            <w:r>
              <w:rPr>
                <w:b/>
              </w:rPr>
              <w:t xml:space="preserve">Detail </w:t>
            </w:r>
            <w:r w:rsidR="00115E4C">
              <w:rPr>
                <w:b/>
              </w:rPr>
              <w:t>Mechanism of injury</w:t>
            </w:r>
          </w:p>
        </w:tc>
        <w:tc>
          <w:tcPr>
            <w:tcW w:w="7086" w:type="dxa"/>
            <w:gridSpan w:val="4"/>
            <w:tcBorders>
              <w:top w:val="single" w:sz="6" w:space="0" w:color="36939B"/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108F00A5" w14:textId="591880BF" w:rsidR="00115E4C" w:rsidRDefault="00115E4C" w:rsidP="00115E4C">
            <w:pPr>
              <w:pStyle w:val="TSTextBodyText"/>
            </w:pPr>
          </w:p>
          <w:p w14:paraId="1C10122E" w14:textId="77777777" w:rsidR="00115E4C" w:rsidRDefault="00115E4C" w:rsidP="00115E4C">
            <w:pPr>
              <w:pStyle w:val="TSTextBodyText"/>
            </w:pPr>
          </w:p>
          <w:p w14:paraId="3074C792" w14:textId="4B5B81CA" w:rsidR="00115E4C" w:rsidRDefault="00115E4C" w:rsidP="00115E4C">
            <w:pPr>
              <w:pStyle w:val="TSTextBodyText"/>
            </w:pPr>
          </w:p>
        </w:tc>
      </w:tr>
      <w:tr w:rsidR="00B47598" w14:paraId="3B0CC45D" w14:textId="77777777" w:rsidTr="004A1905">
        <w:tc>
          <w:tcPr>
            <w:tcW w:w="1985" w:type="dxa"/>
            <w:tcBorders>
              <w:top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2279E985" w14:textId="70ED69F7" w:rsidR="00B47598" w:rsidRDefault="000E6959" w:rsidP="00115E4C">
            <w:pPr>
              <w:pStyle w:val="TSOtherBodyText"/>
              <w:rPr>
                <w:b/>
              </w:rPr>
            </w:pPr>
            <w:r w:rsidRPr="00E930D7">
              <w:rPr>
                <w:b/>
                <w:color w:val="FF0000"/>
              </w:rPr>
              <w:t>If &gt; 12 months since Date of Injury</w:t>
            </w:r>
            <w:r w:rsidR="004D6339">
              <w:rPr>
                <w:b/>
                <w:color w:val="FF0000"/>
              </w:rPr>
              <w:t xml:space="preserve"> only or these conditions</w:t>
            </w:r>
            <w:r w:rsidRPr="00E930D7">
              <w:rPr>
                <w:b/>
                <w:color w:val="FF0000"/>
              </w:rPr>
              <w:t>:</w:t>
            </w:r>
          </w:p>
        </w:tc>
        <w:tc>
          <w:tcPr>
            <w:tcW w:w="7086" w:type="dxa"/>
            <w:gridSpan w:val="4"/>
            <w:tcBorders>
              <w:top w:val="single" w:sz="6" w:space="0" w:color="36939B"/>
              <w:left w:val="single" w:sz="6" w:space="0" w:color="36939B"/>
              <w:bottom w:val="single" w:sz="6" w:space="0" w:color="36939B"/>
              <w:right w:val="single" w:sz="6" w:space="0" w:color="36939B"/>
            </w:tcBorders>
          </w:tcPr>
          <w:p w14:paraId="6EDEF812" w14:textId="407FFE98" w:rsidR="00B47598" w:rsidRPr="00193219" w:rsidRDefault="00000000" w:rsidP="002D5DA2">
            <w:pPr>
              <w:pStyle w:val="NormalWeb"/>
              <w:spacing w:after="0" w:line="240" w:lineRule="auto"/>
              <w:rPr>
                <w:rFonts w:ascii="Calibri" w:eastAsiaTheme="minorEastAsia" w:hAnsi="Calibri" w:cstheme="minorBidi"/>
                <w:color w:val="000000"/>
                <w:kern w:val="24"/>
                <w:sz w:val="22"/>
                <w:szCs w:val="22"/>
                <w:lang w:eastAsia="en-NZ"/>
              </w:rPr>
            </w:pPr>
            <w:sdt>
              <w:sdtPr>
                <w:id w:val="1351300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5DA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E6959">
              <w:t xml:space="preserve"> </w:t>
            </w:r>
            <w:r w:rsidR="00193219" w:rsidRPr="00CE2D17">
              <w:rPr>
                <w:rFonts w:ascii="Calibri" w:eastAsiaTheme="minorEastAsia" w:hAnsi="Calibri" w:cstheme="minorBidi"/>
                <w:color w:val="000000"/>
                <w:kern w:val="24"/>
                <w:sz w:val="22"/>
                <w:szCs w:val="22"/>
                <w:lang w:eastAsia="en-NZ"/>
              </w:rPr>
              <w:t>ligament rupture with conservative management</w:t>
            </w:r>
          </w:p>
          <w:p w14:paraId="620847AB" w14:textId="177F4440" w:rsidR="000E6959" w:rsidRDefault="00000000" w:rsidP="00115E4C">
            <w:pPr>
              <w:pStyle w:val="TSTextBodyText"/>
            </w:pPr>
            <w:sdt>
              <w:sdtPr>
                <w:id w:val="-172037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695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E6959">
              <w:t xml:space="preserve"> </w:t>
            </w:r>
            <w:r w:rsidR="00DF3F61" w:rsidRPr="00CE2D17">
              <w:rPr>
                <w:rFonts w:eastAsiaTheme="minorEastAsia"/>
                <w:color w:val="000000"/>
                <w:kern w:val="24"/>
                <w:lang w:eastAsia="en-NZ"/>
              </w:rPr>
              <w:t xml:space="preserve">post-traumatic osteoarthritis </w:t>
            </w:r>
          </w:p>
          <w:p w14:paraId="4C54FBF9" w14:textId="5D7AB477" w:rsidR="000E6959" w:rsidRPr="009E02A8" w:rsidRDefault="00000000" w:rsidP="009E02A8">
            <w:pPr>
              <w:pStyle w:val="NormalWeb"/>
              <w:spacing w:after="0" w:line="240" w:lineRule="auto"/>
              <w:rPr>
                <w:rFonts w:ascii="Calibri" w:eastAsiaTheme="minorEastAsia" w:hAnsi="Calibri" w:cstheme="minorBidi"/>
                <w:color w:val="000000"/>
                <w:kern w:val="24"/>
                <w:sz w:val="22"/>
                <w:szCs w:val="22"/>
                <w:lang w:eastAsia="en-NZ"/>
              </w:rPr>
            </w:pPr>
            <w:sdt>
              <w:sdtPr>
                <w:id w:val="-446464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695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E6959">
              <w:t xml:space="preserve"> </w:t>
            </w:r>
            <w:r w:rsidR="009E02A8" w:rsidRPr="00CE2D17">
              <w:rPr>
                <w:rFonts w:ascii="Calibri" w:eastAsiaTheme="minorEastAsia" w:hAnsi="Calibri" w:cstheme="minorBidi"/>
                <w:color w:val="000000"/>
                <w:kern w:val="24"/>
                <w:sz w:val="22"/>
                <w:szCs w:val="22"/>
                <w:lang w:eastAsia="en-NZ"/>
              </w:rPr>
              <w:t>dislocation of shoulder</w:t>
            </w:r>
          </w:p>
          <w:p w14:paraId="3A005D6C" w14:textId="3566319A" w:rsidR="000E6959" w:rsidRPr="006273C3" w:rsidRDefault="00000000" w:rsidP="006273C3">
            <w:pPr>
              <w:pStyle w:val="NormalWeb"/>
              <w:spacing w:after="0" w:line="240" w:lineRule="auto"/>
              <w:rPr>
                <w:rFonts w:ascii="Calibri" w:eastAsiaTheme="minorEastAsia" w:hAnsi="Calibri" w:cstheme="minorBidi"/>
                <w:color w:val="000000"/>
                <w:kern w:val="24"/>
                <w:sz w:val="22"/>
                <w:szCs w:val="22"/>
              </w:rPr>
            </w:pPr>
            <w:sdt>
              <w:sdtPr>
                <w:id w:val="-425343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273C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E6959">
              <w:t xml:space="preserve"> </w:t>
            </w:r>
            <w:r w:rsidR="006273C3" w:rsidRPr="00CE2D17">
              <w:rPr>
                <w:rFonts w:ascii="Calibri" w:eastAsiaTheme="minorEastAsia" w:hAnsi="Calibri" w:cstheme="minorBidi"/>
                <w:color w:val="000000"/>
                <w:kern w:val="24"/>
                <w:sz w:val="22"/>
                <w:szCs w:val="22"/>
                <w:lang w:eastAsia="en-NZ"/>
              </w:rPr>
              <w:t>previous surgery with internal fixation where removal of metalware is being applied for</w:t>
            </w:r>
          </w:p>
        </w:tc>
      </w:tr>
      <w:tr w:rsidR="00115E4C" w14:paraId="2E0DC4DB" w14:textId="77777777" w:rsidTr="000E3DFA">
        <w:tc>
          <w:tcPr>
            <w:tcW w:w="4103" w:type="dxa"/>
            <w:gridSpan w:val="2"/>
            <w:tcBorders>
              <w:top w:val="single" w:sz="6" w:space="0" w:color="36939B"/>
              <w:bottom w:val="nil"/>
              <w:right w:val="nil"/>
            </w:tcBorders>
          </w:tcPr>
          <w:p w14:paraId="52A4654D" w14:textId="6F7857AC" w:rsidR="00115E4C" w:rsidRPr="00222A9D" w:rsidRDefault="00000000" w:rsidP="00115E4C">
            <w:pPr>
              <w:pStyle w:val="TSOtherBodyText"/>
              <w:rPr>
                <w:b/>
              </w:rPr>
            </w:pPr>
            <w:sdt>
              <w:sdtPr>
                <w:rPr>
                  <w:b/>
                </w:rPr>
                <w:id w:val="-390113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5E4C" w:rsidRPr="00222A9D">
                  <w:rPr>
                    <w:b/>
                  </w:rPr>
                  <w:t>H</w:t>
                </w:r>
              </w:sdtContent>
            </w:sdt>
            <w:proofErr w:type="spellStart"/>
            <w:r w:rsidR="00115E4C" w:rsidRPr="00222A9D">
              <w:rPr>
                <w:b/>
              </w:rPr>
              <w:t>ave</w:t>
            </w:r>
            <w:proofErr w:type="spellEnd"/>
            <w:r w:rsidR="00115E4C" w:rsidRPr="00222A9D">
              <w:rPr>
                <w:b/>
              </w:rPr>
              <w:t xml:space="preserve"> any investi</w:t>
            </w:r>
            <w:r w:rsidR="00115E4C" w:rsidRPr="007D17BF">
              <w:rPr>
                <w:b/>
              </w:rPr>
              <w:t>g</w:t>
            </w:r>
            <w:r w:rsidR="00115E4C" w:rsidRPr="00222A9D">
              <w:rPr>
                <w:b/>
              </w:rPr>
              <w:t>ations been completed?</w:t>
            </w:r>
          </w:p>
        </w:tc>
        <w:tc>
          <w:tcPr>
            <w:tcW w:w="4968" w:type="dxa"/>
            <w:gridSpan w:val="3"/>
            <w:tcBorders>
              <w:top w:val="single" w:sz="6" w:space="0" w:color="36939B"/>
              <w:left w:val="nil"/>
              <w:bottom w:val="nil"/>
            </w:tcBorders>
          </w:tcPr>
          <w:p w14:paraId="499C4ADD" w14:textId="355229A7" w:rsidR="00115E4C" w:rsidRDefault="00115E4C" w:rsidP="00115E4C">
            <w:pPr>
              <w:pStyle w:val="TSTextBodyText"/>
              <w:tabs>
                <w:tab w:val="left" w:pos="1160"/>
                <w:tab w:val="left" w:pos="1879"/>
                <w:tab w:val="left" w:pos="2730"/>
                <w:tab w:val="left" w:pos="3580"/>
              </w:tabs>
            </w:pPr>
            <w:r w:rsidRPr="007A66A1">
              <w:rPr>
                <w:rFonts w:ascii="Segoe UI Symbol" w:hAnsi="Segoe UI Symbol" w:cs="Segoe UI Symbol"/>
              </w:rPr>
              <w:t>☐</w:t>
            </w:r>
            <w:r w:rsidRPr="007A66A1">
              <w:t xml:space="preserve"> </w:t>
            </w:r>
            <w:r>
              <w:t>No investigations</w:t>
            </w:r>
            <w:r>
              <w:tab/>
            </w:r>
            <w:sdt>
              <w:sdtPr>
                <w:id w:val="1039318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X-Ray </w:t>
            </w:r>
            <w:r>
              <w:tab/>
            </w:r>
            <w:sdt>
              <w:sdtPr>
                <w:id w:val="965388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MRI </w:t>
            </w:r>
            <w:r>
              <w:tab/>
            </w:r>
            <w:sdt>
              <w:sdtPr>
                <w:id w:val="-147973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Other</w:t>
            </w:r>
          </w:p>
          <w:p w14:paraId="07CF12B8" w14:textId="56B5DBEF" w:rsidR="00115E4C" w:rsidRPr="00E3546C" w:rsidRDefault="00115E4C" w:rsidP="00115E4C">
            <w:pPr>
              <w:pStyle w:val="TSTextBodyText"/>
              <w:tabs>
                <w:tab w:val="left" w:pos="1244"/>
              </w:tabs>
              <w:rPr>
                <w:i/>
              </w:rPr>
            </w:pPr>
            <w:r>
              <w:rPr>
                <w:i/>
              </w:rPr>
              <w:t>Please attach any applicable reports</w:t>
            </w:r>
          </w:p>
        </w:tc>
      </w:tr>
      <w:tr w:rsidR="00115E4C" w14:paraId="4247D51A" w14:textId="77777777" w:rsidTr="007929D9">
        <w:tc>
          <w:tcPr>
            <w:tcW w:w="9071" w:type="dxa"/>
            <w:gridSpan w:val="5"/>
            <w:tcBorders>
              <w:top w:val="nil"/>
              <w:bottom w:val="single" w:sz="4" w:space="0" w:color="auto"/>
            </w:tcBorders>
          </w:tcPr>
          <w:p w14:paraId="11338D2D" w14:textId="70CF6596" w:rsidR="00115E4C" w:rsidRPr="00222A9D" w:rsidRDefault="00F41B34" w:rsidP="00115E4C">
            <w:pPr>
              <w:pStyle w:val="TSOtherBodyText"/>
              <w:rPr>
                <w:b/>
              </w:rPr>
            </w:pPr>
            <w:r w:rsidRPr="00E930D7">
              <w:rPr>
                <w:b/>
                <w:color w:val="FF0000"/>
              </w:rPr>
              <w:t>Interdisci</w:t>
            </w:r>
            <w:r w:rsidR="00766507" w:rsidRPr="00E930D7">
              <w:rPr>
                <w:b/>
                <w:color w:val="FF0000"/>
              </w:rPr>
              <w:t>plinary team required</w:t>
            </w:r>
            <w:r w:rsidR="00F57D1A" w:rsidRPr="00E930D7">
              <w:rPr>
                <w:b/>
                <w:color w:val="FF0000"/>
              </w:rPr>
              <w:t>:</w:t>
            </w:r>
          </w:p>
          <w:p w14:paraId="34BD0C2F" w14:textId="107B4C3F" w:rsidR="00115E4C" w:rsidRDefault="00000000" w:rsidP="00115E4C">
            <w:pPr>
              <w:pStyle w:val="TSTextBodyText"/>
              <w:tabs>
                <w:tab w:val="left" w:pos="1702"/>
                <w:tab w:val="left" w:pos="2864"/>
              </w:tabs>
            </w:pPr>
            <w:sdt>
              <w:sdtPr>
                <w:id w:val="2030525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5E4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15E4C">
              <w:t xml:space="preserve"> Navigation</w:t>
            </w:r>
            <w:r w:rsidR="00115E4C">
              <w:tab/>
            </w:r>
            <w:sdt>
              <w:sdtPr>
                <w:id w:val="-740644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5E4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15E4C">
              <w:t xml:space="preserve"> Specialist</w:t>
            </w:r>
            <w:r w:rsidR="00015DD3">
              <w:tab/>
            </w:r>
            <w:r w:rsidR="00015DD3">
              <w:tab/>
            </w:r>
            <w:r w:rsidR="00015DD3">
              <w:tab/>
            </w:r>
            <w:r w:rsidR="00015DD3" w:rsidRPr="00C9405A">
              <w:rPr>
                <w:rFonts w:ascii="Segoe UI Symbol" w:hAnsi="Segoe UI Symbol" w:cs="Segoe UI Symbol"/>
              </w:rPr>
              <w:t>☐</w:t>
            </w:r>
            <w:r w:rsidR="00015DD3" w:rsidRPr="00C9405A">
              <w:t xml:space="preserve"> </w:t>
            </w:r>
            <w:r w:rsidR="00015DD3">
              <w:t xml:space="preserve">Physiotherapy    </w:t>
            </w:r>
          </w:p>
          <w:p w14:paraId="20CF9E7D" w14:textId="619CF901" w:rsidR="00622D81" w:rsidRDefault="00622D81" w:rsidP="00622D81">
            <w:pPr>
              <w:pStyle w:val="TSTextBodyText"/>
              <w:tabs>
                <w:tab w:val="left" w:pos="1702"/>
                <w:tab w:val="left" w:pos="2864"/>
              </w:tabs>
            </w:pPr>
            <w:r w:rsidRPr="00C9405A">
              <w:rPr>
                <w:rFonts w:ascii="Segoe UI Symbol" w:hAnsi="Segoe UI Symbol" w:cs="Segoe UI Symbol"/>
              </w:rPr>
              <w:t>☐</w:t>
            </w:r>
            <w:r w:rsidRPr="00C9405A">
              <w:t xml:space="preserve"> </w:t>
            </w:r>
            <w:r>
              <w:t>Occupational Therapy</w:t>
            </w:r>
            <w:r w:rsidR="00C26292">
              <w:tab/>
            </w:r>
            <w:sdt>
              <w:sdtPr>
                <w:id w:val="697817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2629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15DD3">
              <w:t xml:space="preserve"> Psychology</w:t>
            </w:r>
            <w:r w:rsidR="00C26292">
              <w:tab/>
            </w:r>
            <w:r w:rsidR="00C26292">
              <w:tab/>
            </w:r>
            <w:sdt>
              <w:sdtPr>
                <w:id w:val="1701974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15DD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15DD3">
              <w:t xml:space="preserve"> Vocational Rehabilitation</w:t>
            </w:r>
            <w:r w:rsidR="00015DD3">
              <w:tab/>
            </w:r>
            <w:r w:rsidR="00015DD3">
              <w:tab/>
            </w:r>
          </w:p>
          <w:p w14:paraId="32896ADD" w14:textId="16ACA37E" w:rsidR="00115E4C" w:rsidRDefault="00115E4C" w:rsidP="007929D9">
            <w:pPr>
              <w:pStyle w:val="TSTextBodyText"/>
              <w:tabs>
                <w:tab w:val="left" w:pos="1702"/>
                <w:tab w:val="left" w:pos="2864"/>
              </w:tabs>
            </w:pPr>
          </w:p>
          <w:p w14:paraId="7A9C8C84" w14:textId="77AF506E" w:rsidR="002A722F" w:rsidRPr="00726ED3" w:rsidRDefault="00595780" w:rsidP="007929D9">
            <w:pPr>
              <w:pStyle w:val="TSTextBodyText"/>
              <w:tabs>
                <w:tab w:val="left" w:pos="1702"/>
                <w:tab w:val="left" w:pos="2864"/>
              </w:tabs>
              <w:rPr>
                <w:rFonts w:ascii="MS Gothic" w:eastAsia="MS Gothic" w:hAnsi="MS Gothic"/>
              </w:rPr>
            </w:pPr>
            <w:r>
              <w:rPr>
                <w:b/>
                <w:bCs/>
              </w:rPr>
              <w:t>Preferred Specialist to refer to</w:t>
            </w:r>
            <w:r w:rsidR="00115E4C" w:rsidRPr="00275991">
              <w:rPr>
                <w:b/>
                <w:bCs/>
                <w:sz w:val="24"/>
                <w:szCs w:val="24"/>
              </w:rPr>
              <w:t xml:space="preserve">: </w:t>
            </w:r>
          </w:p>
          <w:p w14:paraId="1BA92046" w14:textId="7C9DEB62" w:rsidR="00F57D1A" w:rsidRPr="00C26292" w:rsidRDefault="001C6435" w:rsidP="007929D9">
            <w:pPr>
              <w:pStyle w:val="TSTextBodyText"/>
              <w:tabs>
                <w:tab w:val="left" w:pos="1702"/>
                <w:tab w:val="left" w:pos="2864"/>
              </w:tabs>
            </w:pPr>
            <w:r w:rsidRPr="00C9405A">
              <w:rPr>
                <w:rFonts w:ascii="Segoe UI Symbol" w:hAnsi="Segoe UI Symbol" w:cs="Segoe UI Symbol"/>
              </w:rPr>
              <w:t>☐</w:t>
            </w:r>
            <w:r w:rsidRPr="00C9405A">
              <w:t xml:space="preserve"> </w:t>
            </w:r>
            <w:r>
              <w:t xml:space="preserve">Referral already made </w:t>
            </w:r>
          </w:p>
        </w:tc>
      </w:tr>
    </w:tbl>
    <w:p w14:paraId="3C41A10F" w14:textId="0371F0A2" w:rsidR="00D35E8B" w:rsidRDefault="008E21E3" w:rsidP="008E21E3">
      <w:pPr>
        <w:pStyle w:val="USWhiteSpaceAfterTable"/>
        <w:tabs>
          <w:tab w:val="left" w:pos="5529"/>
        </w:tabs>
      </w:pPr>
      <w:r>
        <w:tab/>
      </w:r>
    </w:p>
    <w:tbl>
      <w:tblPr>
        <w:tblStyle w:val="TableDefault"/>
        <w:tblW w:w="9071" w:type="dxa"/>
        <w:tblLayout w:type="fixed"/>
        <w:tblLook w:val="0600" w:firstRow="0" w:lastRow="0" w:firstColumn="0" w:lastColumn="0" w:noHBand="1" w:noVBand="1"/>
      </w:tblPr>
      <w:tblGrid>
        <w:gridCol w:w="9071"/>
      </w:tblGrid>
      <w:tr w:rsidR="00D35E8B" w14:paraId="0FD9849E" w14:textId="77777777" w:rsidTr="007D17BF">
        <w:tc>
          <w:tcPr>
            <w:tcW w:w="9071" w:type="dxa"/>
          </w:tcPr>
          <w:p w14:paraId="3CCC976A" w14:textId="2B9604A5" w:rsidR="00D35E8B" w:rsidRPr="00D35E8B" w:rsidRDefault="00D35E8B" w:rsidP="00D35E8B">
            <w:pPr>
              <w:pStyle w:val="TSTextBodyText"/>
              <w:rPr>
                <w:b/>
              </w:rPr>
            </w:pPr>
            <w:r w:rsidRPr="00D35E8B">
              <w:rPr>
                <w:b/>
              </w:rPr>
              <w:t>Clinical Details</w:t>
            </w:r>
            <w:r w:rsidR="002E26DF">
              <w:rPr>
                <w:b/>
              </w:rPr>
              <w:t xml:space="preserve"> from </w:t>
            </w:r>
            <w:r w:rsidR="0011531F">
              <w:rPr>
                <w:b/>
              </w:rPr>
              <w:t>Notes (or copy of notes</w:t>
            </w:r>
            <w:r w:rsidR="004D6339">
              <w:rPr>
                <w:b/>
              </w:rPr>
              <w:t>/ specialist letter / referral</w:t>
            </w:r>
            <w:r w:rsidR="0011531F">
              <w:rPr>
                <w:b/>
              </w:rPr>
              <w:t>)</w:t>
            </w:r>
          </w:p>
        </w:tc>
      </w:tr>
      <w:tr w:rsidR="00D35E8B" w14:paraId="640CAE16" w14:textId="77777777" w:rsidTr="007D17BF">
        <w:tc>
          <w:tcPr>
            <w:tcW w:w="9071" w:type="dxa"/>
          </w:tcPr>
          <w:p w14:paraId="46829F5F" w14:textId="2FB5CD2E" w:rsidR="004232A3" w:rsidRDefault="00707A8E" w:rsidP="00D35E8B">
            <w:pPr>
              <w:pStyle w:val="TSTextBodyText"/>
              <w:rPr>
                <w:rStyle w:val="ui-provider"/>
                <w:i/>
                <w:iCs/>
              </w:rPr>
            </w:pPr>
            <w:r>
              <w:rPr>
                <w:b/>
                <w:bCs/>
              </w:rPr>
              <w:t>SOTAP:</w:t>
            </w:r>
          </w:p>
          <w:p w14:paraId="64DA363B" w14:textId="77777777" w:rsidR="006E345C" w:rsidRDefault="006E345C" w:rsidP="00D35E8B">
            <w:pPr>
              <w:pStyle w:val="TSTextBodyText"/>
              <w:rPr>
                <w:rStyle w:val="ui-provider"/>
                <w:i/>
                <w:iCs/>
              </w:rPr>
            </w:pPr>
          </w:p>
          <w:p w14:paraId="3E76AD56" w14:textId="77777777" w:rsidR="006E345C" w:rsidRDefault="006E345C" w:rsidP="00D35E8B">
            <w:pPr>
              <w:pStyle w:val="TSTextBodyText"/>
              <w:rPr>
                <w:rStyle w:val="ui-provider"/>
                <w:i/>
                <w:iCs/>
              </w:rPr>
            </w:pPr>
          </w:p>
          <w:p w14:paraId="013BF6DB" w14:textId="77777777" w:rsidR="006E345C" w:rsidRDefault="006E345C" w:rsidP="00D35E8B">
            <w:pPr>
              <w:pStyle w:val="TSTextBodyText"/>
              <w:rPr>
                <w:rStyle w:val="ui-provider"/>
                <w:i/>
                <w:iCs/>
              </w:rPr>
            </w:pPr>
          </w:p>
          <w:p w14:paraId="3B848537" w14:textId="77777777" w:rsidR="00EA3E18" w:rsidRDefault="00DC6624" w:rsidP="00D35E8B">
            <w:pPr>
              <w:pStyle w:val="TSTextBodyText"/>
              <w:rPr>
                <w:rStyle w:val="ui-provider"/>
                <w:i/>
                <w:iCs/>
              </w:rPr>
            </w:pPr>
            <w:r>
              <w:rPr>
                <w:rStyle w:val="ui-provider"/>
                <w:i/>
                <w:iCs/>
              </w:rPr>
              <w:t>Summary of c</w:t>
            </w:r>
            <w:r w:rsidR="00E754C8" w:rsidRPr="00E754C8">
              <w:rPr>
                <w:rStyle w:val="ui-provider"/>
                <w:i/>
                <w:iCs/>
              </w:rPr>
              <w:t>urrent findings</w:t>
            </w:r>
            <w:r w:rsidR="0077689B">
              <w:rPr>
                <w:rStyle w:val="ui-provider"/>
                <w:i/>
                <w:iCs/>
              </w:rPr>
              <w:t xml:space="preserve"> / presentation to date: </w:t>
            </w:r>
          </w:p>
          <w:p w14:paraId="26C16356" w14:textId="434B6B64" w:rsidR="006837C6" w:rsidRPr="00974357" w:rsidRDefault="006837C6" w:rsidP="00D35E8B">
            <w:pPr>
              <w:pStyle w:val="TSTextBodyText"/>
              <w:rPr>
                <w:i/>
                <w:iCs/>
              </w:rPr>
            </w:pPr>
          </w:p>
        </w:tc>
      </w:tr>
    </w:tbl>
    <w:p w14:paraId="0F8915E8" w14:textId="0FEA1D50" w:rsidR="00F57D1A" w:rsidRDefault="00F57D1A">
      <w:pPr>
        <w:spacing w:after="160" w:line="259" w:lineRule="auto"/>
        <w:rPr>
          <w:b/>
        </w:rPr>
      </w:pPr>
    </w:p>
    <w:p w14:paraId="7D0C9BD6" w14:textId="191A1B75" w:rsidR="00D35E8B" w:rsidRDefault="00D35E8B" w:rsidP="00D35E8B">
      <w:pPr>
        <w:pStyle w:val="Caption"/>
      </w:pPr>
      <w:r>
        <w:lastRenderedPageBreak/>
        <w:t>Referrers Details</w:t>
      </w:r>
      <w:r w:rsidR="00F57D1A">
        <w:t>:</w:t>
      </w:r>
    </w:p>
    <w:tbl>
      <w:tblPr>
        <w:tblStyle w:val="TableDefault"/>
        <w:tblW w:w="9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600" w:firstRow="0" w:lastRow="0" w:firstColumn="0" w:lastColumn="0" w:noHBand="1" w:noVBand="1"/>
      </w:tblPr>
      <w:tblGrid>
        <w:gridCol w:w="1843"/>
        <w:gridCol w:w="2835"/>
        <w:gridCol w:w="992"/>
        <w:gridCol w:w="3401"/>
      </w:tblGrid>
      <w:tr w:rsidR="00BC55D4" w14:paraId="5FDC8C32" w14:textId="77777777" w:rsidTr="00C13903">
        <w:trPr>
          <w:cantSplit/>
        </w:trPr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1171778D" w14:textId="19A56031" w:rsidR="00BC55D4" w:rsidRPr="00BC55D4" w:rsidRDefault="00BC55D4" w:rsidP="00BC55D4">
            <w:pPr>
              <w:pStyle w:val="TSOtherBodyText"/>
              <w:rPr>
                <w:b/>
              </w:rPr>
            </w:pPr>
            <w:r w:rsidRPr="00BC55D4">
              <w:rPr>
                <w:b/>
              </w:rPr>
              <w:t>Date of Referral</w:t>
            </w:r>
          </w:p>
        </w:tc>
        <w:tc>
          <w:tcPr>
            <w:tcW w:w="7228" w:type="dxa"/>
            <w:gridSpan w:val="3"/>
            <w:tcBorders>
              <w:left w:val="nil"/>
            </w:tcBorders>
          </w:tcPr>
          <w:p w14:paraId="59745B39" w14:textId="2550C365" w:rsidR="00BC55D4" w:rsidRDefault="00BC55D4" w:rsidP="002E062D">
            <w:pPr>
              <w:pStyle w:val="TSTextBodyText"/>
            </w:pPr>
          </w:p>
        </w:tc>
      </w:tr>
      <w:tr w:rsidR="00BC55D4" w14:paraId="303889BA" w14:textId="77777777" w:rsidTr="00C13903">
        <w:trPr>
          <w:cantSplit/>
        </w:trPr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67C36C68" w14:textId="24F7B102" w:rsidR="00BC55D4" w:rsidRPr="00D35E8B" w:rsidRDefault="00BC55D4" w:rsidP="00D35E8B">
            <w:pPr>
              <w:pStyle w:val="TSTextBodyText"/>
              <w:rPr>
                <w:b/>
              </w:rPr>
            </w:pPr>
            <w:r>
              <w:rPr>
                <w:b/>
              </w:rPr>
              <w:t>Referr</w:t>
            </w:r>
            <w:r w:rsidR="008D785F">
              <w:rPr>
                <w:b/>
              </w:rPr>
              <w:t>er</w:t>
            </w:r>
          </w:p>
        </w:tc>
        <w:tc>
          <w:tcPr>
            <w:tcW w:w="7228" w:type="dxa"/>
            <w:gridSpan w:val="3"/>
            <w:tcBorders>
              <w:left w:val="nil"/>
            </w:tcBorders>
          </w:tcPr>
          <w:p w14:paraId="38CD1F5A" w14:textId="6BD32B46" w:rsidR="00BC55D4" w:rsidRDefault="00BC55D4" w:rsidP="00353816">
            <w:pPr>
              <w:pStyle w:val="TSTextBodyText"/>
            </w:pPr>
          </w:p>
        </w:tc>
      </w:tr>
      <w:tr w:rsidR="00D35E8B" w14:paraId="3F40287E" w14:textId="77777777" w:rsidTr="00C13903">
        <w:trPr>
          <w:cantSplit/>
        </w:trPr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040869BC" w14:textId="77777777" w:rsidR="00D35E8B" w:rsidRPr="00D35E8B" w:rsidRDefault="00D35E8B" w:rsidP="00D35E8B">
            <w:pPr>
              <w:pStyle w:val="TSTextBodyText"/>
              <w:rPr>
                <w:b/>
              </w:rPr>
            </w:pPr>
            <w:r w:rsidRPr="00D35E8B">
              <w:rPr>
                <w:b/>
              </w:rPr>
              <w:t>Clinic</w:t>
            </w:r>
          </w:p>
        </w:tc>
        <w:tc>
          <w:tcPr>
            <w:tcW w:w="7228" w:type="dxa"/>
            <w:gridSpan w:val="3"/>
            <w:tcBorders>
              <w:left w:val="nil"/>
            </w:tcBorders>
          </w:tcPr>
          <w:p w14:paraId="51CCF782" w14:textId="310E1BB0" w:rsidR="00D35E8B" w:rsidRDefault="00000000" w:rsidP="00D35E8B">
            <w:pPr>
              <w:pStyle w:val="TSTextBodyText"/>
            </w:pPr>
            <w:fldSimple w:instr=" MERGEFIELD LoggedInProviderPhone "/>
          </w:p>
        </w:tc>
      </w:tr>
      <w:tr w:rsidR="00D35E8B" w14:paraId="663E843E" w14:textId="77777777" w:rsidTr="009A4796">
        <w:trPr>
          <w:cantSplit/>
        </w:trPr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14:paraId="1B5E43B1" w14:textId="77777777" w:rsidR="00D35E8B" w:rsidRPr="00D35E8B" w:rsidRDefault="00D35E8B" w:rsidP="00D35E8B">
            <w:pPr>
              <w:pStyle w:val="TSTextBodyText"/>
              <w:rPr>
                <w:b/>
              </w:rPr>
            </w:pPr>
            <w:r w:rsidRPr="00D35E8B">
              <w:rPr>
                <w:b/>
              </w:rPr>
              <w:t>Phone</w:t>
            </w:r>
          </w:p>
        </w:tc>
        <w:tc>
          <w:tcPr>
            <w:tcW w:w="2835" w:type="dxa"/>
            <w:tcBorders>
              <w:left w:val="nil"/>
              <w:right w:val="nil"/>
            </w:tcBorders>
          </w:tcPr>
          <w:p w14:paraId="0A578F95" w14:textId="0548F5D3" w:rsidR="00D35E8B" w:rsidRDefault="00D35E8B" w:rsidP="00A34B59">
            <w:pPr>
              <w:pStyle w:val="TSTextBodyTex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2BF608" w14:textId="77777777" w:rsidR="00D35E8B" w:rsidRPr="00D35E8B" w:rsidRDefault="00D35E8B" w:rsidP="00D35E8B">
            <w:pPr>
              <w:pStyle w:val="TSTextBodyText"/>
              <w:rPr>
                <w:b/>
              </w:rPr>
            </w:pPr>
            <w:r w:rsidRPr="00D35E8B">
              <w:rPr>
                <w:b/>
              </w:rPr>
              <w:t>Email</w:t>
            </w:r>
          </w:p>
        </w:tc>
        <w:tc>
          <w:tcPr>
            <w:tcW w:w="3401" w:type="dxa"/>
            <w:tcBorders>
              <w:top w:val="single" w:sz="6" w:space="0" w:color="36939B"/>
              <w:left w:val="nil"/>
              <w:bottom w:val="single" w:sz="6" w:space="0" w:color="36939B"/>
            </w:tcBorders>
          </w:tcPr>
          <w:p w14:paraId="1D8A85DF" w14:textId="5B0B4CAF" w:rsidR="00D35E8B" w:rsidRDefault="00D35E8B" w:rsidP="00AB45EC">
            <w:pPr>
              <w:pStyle w:val="TSTextBodyText"/>
            </w:pPr>
          </w:p>
        </w:tc>
      </w:tr>
    </w:tbl>
    <w:p w14:paraId="78B30FEE" w14:textId="7D6ABDE0" w:rsidR="00F82DDB" w:rsidRDefault="00F00245" w:rsidP="000A6800">
      <w:pPr>
        <w:spacing w:before="240"/>
        <w:contextualSpacing/>
        <w:rPr>
          <w:i/>
          <w:iCs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  </w:t>
      </w:r>
    </w:p>
    <w:p w14:paraId="4741601F" w14:textId="5573F9AB" w:rsidR="000A6800" w:rsidRPr="00F82DDB" w:rsidRDefault="00D64E79" w:rsidP="000A6800">
      <w:pPr>
        <w:spacing w:before="240"/>
        <w:contextualSpacing/>
        <w:rPr>
          <w:b/>
          <w:bCs/>
          <w:i/>
          <w:iCs/>
        </w:rPr>
      </w:pPr>
      <w:r>
        <w:rPr>
          <w:b/>
          <w:bCs/>
          <w:i/>
          <w:iCs/>
        </w:rPr>
        <w:t>Integrated</w:t>
      </w:r>
      <w:r w:rsidR="00115E4C">
        <w:rPr>
          <w:b/>
          <w:bCs/>
          <w:i/>
          <w:iCs/>
        </w:rPr>
        <w:t xml:space="preserve"> Care Pathway</w:t>
      </w:r>
      <w:r w:rsidR="000A6800" w:rsidRPr="00F82DDB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>MSK</w:t>
      </w:r>
      <w:r w:rsidR="000A6800" w:rsidRPr="00F82DDB">
        <w:rPr>
          <w:b/>
          <w:bCs/>
          <w:i/>
          <w:iCs/>
        </w:rPr>
        <w:t xml:space="preserve"> Referral</w:t>
      </w:r>
      <w:r w:rsidR="00D81E70">
        <w:rPr>
          <w:b/>
          <w:bCs/>
          <w:i/>
          <w:iCs/>
        </w:rPr>
        <w:t xml:space="preserve">              </w:t>
      </w:r>
    </w:p>
    <w:p w14:paraId="10072436" w14:textId="307F42E1" w:rsidR="002A48A9" w:rsidRPr="00F82DDB" w:rsidRDefault="000A6800" w:rsidP="000A6800">
      <w:pPr>
        <w:spacing w:before="240"/>
        <w:ind w:firstLine="425"/>
        <w:contextualSpacing/>
        <w:rPr>
          <w:i/>
          <w:iCs/>
        </w:rPr>
      </w:pPr>
      <w:r w:rsidRPr="00F82DDB">
        <w:rPr>
          <w:i/>
          <w:iCs/>
        </w:rPr>
        <w:t xml:space="preserve">- </w:t>
      </w:r>
      <w:r w:rsidR="002A48A9" w:rsidRPr="00F82DDB">
        <w:rPr>
          <w:i/>
          <w:iCs/>
        </w:rPr>
        <w:t>Program entry</w:t>
      </w:r>
      <w:r w:rsidR="009A0067" w:rsidRPr="00F82DDB">
        <w:rPr>
          <w:i/>
          <w:iCs/>
        </w:rPr>
        <w:t xml:space="preserve"> and acceptance</w:t>
      </w:r>
      <w:r w:rsidR="002A48A9" w:rsidRPr="00F82DDB">
        <w:rPr>
          <w:i/>
          <w:iCs/>
        </w:rPr>
        <w:t xml:space="preserve"> </w:t>
      </w:r>
      <w:r w:rsidRPr="00F82DDB">
        <w:rPr>
          <w:i/>
          <w:iCs/>
        </w:rPr>
        <w:t>are</w:t>
      </w:r>
      <w:r w:rsidR="002A48A9" w:rsidRPr="00F82DDB">
        <w:rPr>
          <w:i/>
          <w:iCs/>
        </w:rPr>
        <w:t xml:space="preserve"> subject to </w:t>
      </w:r>
      <w:r w:rsidR="003073A0">
        <w:rPr>
          <w:i/>
          <w:iCs/>
        </w:rPr>
        <w:t>I</w:t>
      </w:r>
      <w:r w:rsidR="00862DDB" w:rsidRPr="00F82DDB">
        <w:rPr>
          <w:i/>
          <w:iCs/>
        </w:rPr>
        <w:t xml:space="preserve">CP </w:t>
      </w:r>
      <w:r w:rsidR="002A48A9" w:rsidRPr="00F82DDB">
        <w:rPr>
          <w:i/>
          <w:iCs/>
        </w:rPr>
        <w:t>eligibility criteria</w:t>
      </w:r>
      <w:r w:rsidR="00B93245">
        <w:rPr>
          <w:i/>
          <w:iCs/>
        </w:rPr>
        <w:t>.</w:t>
      </w:r>
      <w:r w:rsidR="002A48A9" w:rsidRPr="00F82DDB">
        <w:rPr>
          <w:i/>
          <w:iCs/>
        </w:rPr>
        <w:t xml:space="preserve"> </w:t>
      </w:r>
    </w:p>
    <w:p w14:paraId="7327BEB4" w14:textId="1BB5EE6A" w:rsidR="006E4F2D" w:rsidRPr="00E930D7" w:rsidRDefault="001D0C4C" w:rsidP="00F00245">
      <w:pPr>
        <w:spacing w:before="240"/>
        <w:ind w:firstLine="425"/>
        <w:contextualSpacing/>
        <w:rPr>
          <w:i/>
          <w:iCs/>
          <w:color w:val="FF0000"/>
        </w:rPr>
      </w:pPr>
      <w:r>
        <w:rPr>
          <w:i/>
          <w:iCs/>
        </w:rPr>
        <w:t>-</w:t>
      </w:r>
      <w:r w:rsidR="002B05EC">
        <w:rPr>
          <w:i/>
          <w:iCs/>
        </w:rPr>
        <w:t xml:space="preserve"> </w:t>
      </w:r>
      <w:r w:rsidR="002B05EC" w:rsidRPr="00E930D7">
        <w:rPr>
          <w:i/>
          <w:iCs/>
          <w:color w:val="FF0000"/>
        </w:rPr>
        <w:t>Patient</w:t>
      </w:r>
      <w:r w:rsidR="00B93245" w:rsidRPr="00E930D7">
        <w:rPr>
          <w:i/>
          <w:iCs/>
          <w:color w:val="FF0000"/>
        </w:rPr>
        <w:t>s</w:t>
      </w:r>
      <w:r w:rsidR="002B05EC" w:rsidRPr="00E930D7">
        <w:rPr>
          <w:i/>
          <w:iCs/>
          <w:color w:val="FF0000"/>
        </w:rPr>
        <w:t xml:space="preserve"> must have an accepted ACC claim</w:t>
      </w:r>
      <w:r w:rsidR="006E4F2D" w:rsidRPr="00E930D7">
        <w:rPr>
          <w:i/>
          <w:iCs/>
          <w:color w:val="FF0000"/>
        </w:rPr>
        <w:t xml:space="preserve"> for one of the below</w:t>
      </w:r>
      <w:r w:rsidR="00210482" w:rsidRPr="00E930D7">
        <w:rPr>
          <w:i/>
          <w:iCs/>
          <w:color w:val="FF0000"/>
        </w:rPr>
        <w:t xml:space="preserve"> OR</w:t>
      </w:r>
    </w:p>
    <w:p w14:paraId="59D5B679" w14:textId="427C98CC" w:rsidR="00210482" w:rsidRPr="00E930D7" w:rsidRDefault="00210482" w:rsidP="00F00245">
      <w:pPr>
        <w:spacing w:before="240"/>
        <w:ind w:firstLine="425"/>
        <w:contextualSpacing/>
        <w:rPr>
          <w:i/>
          <w:iCs/>
          <w:color w:val="FF0000"/>
        </w:rPr>
      </w:pPr>
      <w:r w:rsidRPr="00E930D7">
        <w:rPr>
          <w:i/>
          <w:iCs/>
          <w:color w:val="FF0000"/>
        </w:rPr>
        <w:t>Need confirmation</w:t>
      </w:r>
      <w:r w:rsidR="00E930D7" w:rsidRPr="00E930D7">
        <w:rPr>
          <w:i/>
          <w:iCs/>
          <w:color w:val="FF0000"/>
        </w:rPr>
        <w:t xml:space="preserve"> of </w:t>
      </w:r>
      <w:r w:rsidRPr="00E930D7">
        <w:rPr>
          <w:i/>
          <w:iCs/>
          <w:color w:val="FF0000"/>
        </w:rPr>
        <w:t>one of the below diagnoses</w:t>
      </w:r>
    </w:p>
    <w:p w14:paraId="2ABD235F" w14:textId="73C6397A" w:rsidR="008D6FF6" w:rsidRPr="00E930D7" w:rsidRDefault="008D6FF6" w:rsidP="00F00245">
      <w:pPr>
        <w:spacing w:before="240"/>
        <w:ind w:firstLine="425"/>
        <w:contextualSpacing/>
        <w:rPr>
          <w:i/>
          <w:iCs/>
          <w:color w:val="FF0000"/>
        </w:rPr>
      </w:pPr>
      <w:r w:rsidRPr="00E930D7">
        <w:rPr>
          <w:i/>
          <w:iCs/>
          <w:color w:val="FF0000"/>
        </w:rPr>
        <w:t xml:space="preserve">AND </w:t>
      </w:r>
      <w:r w:rsidR="006F707B" w:rsidRPr="00E930D7">
        <w:rPr>
          <w:rFonts w:eastAsiaTheme="minorEastAsia"/>
          <w:i/>
          <w:iCs/>
          <w:color w:val="FF0000"/>
          <w:kern w:val="24"/>
        </w:rPr>
        <w:t xml:space="preserve">injury </w:t>
      </w:r>
      <w:r w:rsidR="006F707B" w:rsidRPr="00E930D7">
        <w:rPr>
          <w:rFonts w:eastAsiaTheme="minorEastAsia"/>
          <w:b/>
          <w:bCs/>
          <w:i/>
          <w:iCs/>
          <w:color w:val="FF0000"/>
          <w:kern w:val="24"/>
        </w:rPr>
        <w:t xml:space="preserve">must be of a level of complexity </w:t>
      </w:r>
      <w:r w:rsidR="006F707B" w:rsidRPr="00E930D7">
        <w:rPr>
          <w:rFonts w:eastAsiaTheme="minorEastAsia"/>
          <w:i/>
          <w:iCs/>
          <w:color w:val="FF0000"/>
          <w:kern w:val="24"/>
        </w:rPr>
        <w:t xml:space="preserve">that is likely to require </w:t>
      </w:r>
      <w:r w:rsidR="006F707B" w:rsidRPr="00E930D7">
        <w:rPr>
          <w:rFonts w:eastAsiaTheme="minorEastAsia"/>
          <w:b/>
          <w:bCs/>
          <w:i/>
          <w:iCs/>
          <w:color w:val="FF0000"/>
          <w:kern w:val="24"/>
        </w:rPr>
        <w:t>specialist oversight and interdisciplinary treatment to achieve a return to work or return to independence</w:t>
      </w:r>
      <w:r w:rsidR="006F707B" w:rsidRPr="00E930D7">
        <w:rPr>
          <w:rFonts w:eastAsiaTheme="minorEastAsia"/>
          <w:i/>
          <w:iCs/>
          <w:color w:val="FF0000"/>
          <w:kern w:val="24"/>
        </w:rPr>
        <w:t>.</w:t>
      </w:r>
    </w:p>
    <w:p w14:paraId="142C928C" w14:textId="77777777" w:rsidR="007A3551" w:rsidRDefault="007A3551" w:rsidP="007A3551">
      <w:pPr>
        <w:spacing w:line="257" w:lineRule="auto"/>
        <w:rPr>
          <w:rFonts w:eastAsia="Calibri" w:cs="Calibri"/>
        </w:rPr>
      </w:pPr>
    </w:p>
    <w:tbl>
      <w:tblPr>
        <w:tblW w:w="9015" w:type="dxa"/>
        <w:tblLayout w:type="fixed"/>
        <w:tblLook w:val="04A0" w:firstRow="1" w:lastRow="0" w:firstColumn="1" w:lastColumn="0" w:noHBand="0" w:noVBand="1"/>
      </w:tblPr>
      <w:tblGrid>
        <w:gridCol w:w="1560"/>
        <w:gridCol w:w="7455"/>
      </w:tblGrid>
      <w:tr w:rsidR="007A3551" w14:paraId="0360A5D6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FEB33E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Knee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22F15B6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  <w:color w:val="000000" w:themeColor="text1"/>
              </w:rPr>
              <w:t>Fracture involving the tibial condyle (or tibial end of the knee)</w:t>
            </w:r>
          </w:p>
        </w:tc>
      </w:tr>
      <w:tr w:rsidR="007A3551" w14:paraId="59D5FEFC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C6B77E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B7A31D1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  <w:color w:val="000000" w:themeColor="text1"/>
              </w:rPr>
              <w:t>Fracture involving the femoral condyle (or femoral end of the knee)</w:t>
            </w:r>
          </w:p>
        </w:tc>
      </w:tr>
      <w:tr w:rsidR="007A3551" w14:paraId="0CFE3843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A3DE25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68DE7B1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  <w:color w:val="000000" w:themeColor="text1"/>
              </w:rPr>
              <w:t>Fracture of the patella</w:t>
            </w:r>
          </w:p>
        </w:tc>
      </w:tr>
      <w:tr w:rsidR="007A3551" w14:paraId="39BA25CC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FC121D7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F3BF1DA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  <w:color w:val="000000" w:themeColor="text1"/>
              </w:rPr>
              <w:t>Anterior Cruciate Ligament Rupture with/ without meniscal tear</w:t>
            </w:r>
          </w:p>
        </w:tc>
      </w:tr>
      <w:tr w:rsidR="007A3551" w14:paraId="7FC2D9BA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48DADA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700AB92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Posterior Cruciate Ligament Rupture</w:t>
            </w:r>
          </w:p>
        </w:tc>
      </w:tr>
      <w:tr w:rsidR="007A3551" w14:paraId="290DA4AA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1279EAB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FEE7C1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Medial and/ or Lateral Ligament Rupture </w:t>
            </w:r>
          </w:p>
        </w:tc>
      </w:tr>
      <w:tr w:rsidR="007A3551" w14:paraId="01E8EF1E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72E787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28CA62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Medial and/ or Lateral Meniscal tear or other internal derangement</w:t>
            </w:r>
          </w:p>
        </w:tc>
      </w:tr>
      <w:tr w:rsidR="007A3551" w14:paraId="53688DBF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29F962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511A3E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Osteochondral fracture</w:t>
            </w:r>
          </w:p>
        </w:tc>
      </w:tr>
      <w:tr w:rsidR="007A3551" w14:paraId="7C0FCC3F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12AE54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0B6B379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Post-Traumatic Osteoarthritis</w:t>
            </w:r>
          </w:p>
        </w:tc>
      </w:tr>
      <w:tr w:rsidR="007A3551" w14:paraId="4387420E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51B7BEF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A6E462F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Patellar Tendon rupture</w:t>
            </w:r>
          </w:p>
        </w:tc>
      </w:tr>
      <w:tr w:rsidR="007A3551" w14:paraId="49642C8C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FDE9C7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5FE5733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Traumatic Patellar dislocation</w:t>
            </w:r>
          </w:p>
        </w:tc>
      </w:tr>
      <w:tr w:rsidR="007A3551" w14:paraId="15BD5E59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30DDBB7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Shoulder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5B2C1B0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  <w:color w:val="000000" w:themeColor="text1"/>
              </w:rPr>
              <w:t xml:space="preserve">Fracture </w:t>
            </w:r>
            <w:r w:rsidRPr="00BD6F07">
              <w:rPr>
                <w:rFonts w:eastAsia="Calibri" w:cs="Calibri"/>
                <w:color w:val="000000" w:themeColor="text1"/>
              </w:rPr>
              <w:t>clavicle</w:t>
            </w:r>
          </w:p>
        </w:tc>
      </w:tr>
      <w:tr w:rsidR="007A3551" w14:paraId="55CC09F7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D934E8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3CF6113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  <w:color w:val="000000" w:themeColor="text1"/>
              </w:rPr>
              <w:t>Fracture humerus (or humeral end of shoulder)</w:t>
            </w:r>
          </w:p>
        </w:tc>
      </w:tr>
      <w:tr w:rsidR="007A3551" w14:paraId="5A650147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FA7306F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BF9D4CA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  <w:color w:val="000000" w:themeColor="text1"/>
              </w:rPr>
              <w:t>AC Joint dislocation</w:t>
            </w:r>
          </w:p>
        </w:tc>
      </w:tr>
      <w:tr w:rsidR="007A3551" w14:paraId="7B9C87DB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EEEDF6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C2BE928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Fracture glenoid (or scapular end of shoulder)</w:t>
            </w:r>
          </w:p>
        </w:tc>
      </w:tr>
      <w:tr w:rsidR="007A3551" w14:paraId="193C8296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F14E514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FA5084F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Glenohumeral joint dislocation</w:t>
            </w:r>
          </w:p>
        </w:tc>
      </w:tr>
      <w:tr w:rsidR="007A3551" w14:paraId="16EE3AE3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6A7DB3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D650143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Post-Traumatic Osteoarthritis</w:t>
            </w:r>
          </w:p>
        </w:tc>
      </w:tr>
      <w:tr w:rsidR="004D6339" w14:paraId="37A02078" w14:textId="77777777" w:rsidTr="00884492">
        <w:trPr>
          <w:trHeight w:val="94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194572" w14:textId="77777777" w:rsidR="004D6339" w:rsidRDefault="004D6339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  <w:p w14:paraId="3389F95C" w14:textId="77777777" w:rsidR="004D6339" w:rsidRDefault="004D6339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  <w:p w14:paraId="4C55DE3F" w14:textId="4F301B2F" w:rsidR="004D6339" w:rsidRDefault="004D6339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B7F9F38" w14:textId="77777777" w:rsidR="004D6339" w:rsidRDefault="004D6339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Rotator cuff full thickness tear (rupture)</w:t>
            </w:r>
          </w:p>
          <w:p w14:paraId="2A0BECA7" w14:textId="77777777" w:rsidR="004D6339" w:rsidRDefault="004D6339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+/- Biceps tendon high grade tear</w:t>
            </w:r>
          </w:p>
          <w:p w14:paraId="153BF12E" w14:textId="26829D2F" w:rsidR="004D6339" w:rsidRDefault="004D6339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+/- traumatic Labral tear </w:t>
            </w:r>
          </w:p>
        </w:tc>
      </w:tr>
      <w:tr w:rsidR="007A3551" w14:paraId="475DB6AA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4B17C31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Lower back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7F61A59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Lumbar disc prolapse, or extrusion, with radiculopathy</w:t>
            </w:r>
          </w:p>
        </w:tc>
      </w:tr>
      <w:tr w:rsidR="007A3551" w14:paraId="1922AAF0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1357052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 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A22EE74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 xml:space="preserve">Lumbar fracture </w:t>
            </w:r>
          </w:p>
        </w:tc>
      </w:tr>
      <w:tr w:rsidR="007A3551" w14:paraId="2EC25A72" w14:textId="77777777" w:rsidTr="00D34DCA">
        <w:trPr>
          <w:trHeight w:val="300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048803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</w:rPr>
              <w:t>Other</w:t>
            </w:r>
          </w:p>
        </w:tc>
        <w:tc>
          <w:tcPr>
            <w:tcW w:w="7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2E2B839" w14:textId="77777777" w:rsidR="007A3551" w:rsidRDefault="007A3551" w:rsidP="007A3551">
            <w:pPr>
              <w:spacing w:after="0" w:line="240" w:lineRule="auto"/>
            </w:pPr>
            <w:r w:rsidRPr="734175D8">
              <w:rPr>
                <w:rFonts w:eastAsia="Calibri" w:cs="Calibri"/>
                <w:color w:val="000000" w:themeColor="text1"/>
              </w:rPr>
              <w:t>Previous fracture mentioned above managed with ACC funded surgery, and now requires removal of metalware</w:t>
            </w:r>
          </w:p>
        </w:tc>
      </w:tr>
    </w:tbl>
    <w:p w14:paraId="0499599D" w14:textId="3EE0A5DB" w:rsidR="000A6800" w:rsidRPr="00115E4C" w:rsidRDefault="000A6800" w:rsidP="00CB78AC">
      <w:pPr>
        <w:spacing w:before="240"/>
        <w:contextualSpacing/>
        <w:rPr>
          <w:i/>
          <w:iCs/>
        </w:rPr>
      </w:pPr>
    </w:p>
    <w:sectPr w:rsidR="000A6800" w:rsidRPr="00115E4C" w:rsidSect="00EE1D1E">
      <w:footerReference w:type="default" r:id="rId13"/>
      <w:headerReference w:type="first" r:id="rId14"/>
      <w:footerReference w:type="first" r:id="rId15"/>
      <w:pgSz w:w="11906" w:h="16838" w:code="9"/>
      <w:pgMar w:top="1134" w:right="1418" w:bottom="1134" w:left="1418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41D9ED" w14:textId="77777777" w:rsidR="0030151A" w:rsidRPr="00632815" w:rsidRDefault="0030151A" w:rsidP="00776D39">
      <w:pPr>
        <w:spacing w:after="0" w:line="240" w:lineRule="auto"/>
      </w:pPr>
      <w:r w:rsidRPr="00632815">
        <w:separator/>
      </w:r>
    </w:p>
  </w:endnote>
  <w:endnote w:type="continuationSeparator" w:id="0">
    <w:p w14:paraId="540E97A5" w14:textId="77777777" w:rsidR="0030151A" w:rsidRPr="00632815" w:rsidRDefault="0030151A" w:rsidP="00776D39">
      <w:pPr>
        <w:spacing w:after="0" w:line="240" w:lineRule="auto"/>
      </w:pPr>
      <w:r w:rsidRPr="00632815">
        <w:continuationSeparator/>
      </w:r>
    </w:p>
  </w:endnote>
  <w:endnote w:type="continuationNotice" w:id="1">
    <w:p w14:paraId="795C22C8" w14:textId="77777777" w:rsidR="0030151A" w:rsidRDefault="0030151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05B8B5" w14:textId="19276E21" w:rsidR="00A86E08" w:rsidRPr="00632815" w:rsidRDefault="003E2D48" w:rsidP="00633E58">
    <w:pPr>
      <w:pStyle w:val="FooterPortrait"/>
      <w:spacing w:after="180"/>
      <w:rPr>
        <w:b/>
        <w:noProof/>
        <w:lang w:eastAsia="en-NZ"/>
      </w:rPr>
    </w:pPr>
    <w:r w:rsidRPr="00ED3725">
      <w:rPr>
        <w:b/>
        <w:bCs/>
        <w:noProof/>
        <w:lang w:eastAsia="en-NZ"/>
      </w:rPr>
      <w:drawing>
        <wp:anchor distT="0" distB="0" distL="114300" distR="114300" simplePos="0" relativeHeight="251661312" behindDoc="0" locked="0" layoutInCell="1" allowOverlap="1" wp14:anchorId="6FE7F2CD" wp14:editId="529CEAC3">
          <wp:simplePos x="0" y="0"/>
          <wp:positionH relativeFrom="leftMargin">
            <wp:align>right</wp:align>
          </wp:positionH>
          <wp:positionV relativeFrom="bottomMargin">
            <wp:posOffset>-137160</wp:posOffset>
          </wp:positionV>
          <wp:extent cx="428400" cy="583200"/>
          <wp:effectExtent l="0" t="0" r="0" b="762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BI_fer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8400" cy="58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D3725" w:rsidRPr="00ED3725">
      <w:rPr>
        <w:b/>
        <w:bCs/>
        <w:noProof/>
        <w:lang w:eastAsia="en-NZ"/>
      </w:rPr>
      <w:t>Integrated</w:t>
    </w:r>
    <w:r w:rsidR="00115E4C">
      <w:rPr>
        <w:b/>
        <w:noProof/>
        <w:lang w:eastAsia="en-NZ"/>
      </w:rPr>
      <w:t xml:space="preserve"> Care Pathway</w:t>
    </w:r>
    <w:r w:rsidR="00117B24" w:rsidRPr="00117B24">
      <w:rPr>
        <w:b/>
        <w:noProof/>
        <w:lang w:eastAsia="en-NZ"/>
      </w:rPr>
      <w:t xml:space="preserve"> Referral</w:t>
    </w:r>
    <w:r w:rsidR="00A86E08" w:rsidRPr="008B0891">
      <w:rPr>
        <w:b/>
        <w:noProof/>
        <w:sz w:val="8"/>
        <w:lang w:eastAsia="en-NZ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B1F8379" wp14:editId="430388D5">
              <wp:simplePos x="0" y="0"/>
              <wp:positionH relativeFrom="page">
                <wp:posOffset>900430</wp:posOffset>
              </wp:positionH>
              <wp:positionV relativeFrom="page">
                <wp:posOffset>10149840</wp:posOffset>
              </wp:positionV>
              <wp:extent cx="5760000" cy="3600"/>
              <wp:effectExtent l="0" t="0" r="31750" b="34925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60000" cy="3600"/>
                      </a:xfrm>
                      <a:prstGeom prst="line">
                        <a:avLst/>
                      </a:prstGeom>
                      <a:ln w="12700">
                        <a:solidFill>
                          <a:srgbClr val="39949C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CD069D3" id="Straight Connector 5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70.9pt,799.2pt" to="524.45pt,79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" strokecolor="#39949c" strokeweight="1pt">
              <v:stroke joinstyle="miter"/>
              <w10:wrap anchorx="page" anchory="page"/>
            </v:line>
          </w:pict>
        </mc:Fallback>
      </mc:AlternateContent>
    </w:r>
    <w:r w:rsidR="00A86E08" w:rsidRPr="008B0891">
      <w:rPr>
        <w:b/>
        <w:noProof/>
        <w:lang w:eastAsia="en-NZ"/>
      </w:rPr>
      <w:t xml:space="preserve"> </w:t>
    </w:r>
    <w:r w:rsidR="00A86E08" w:rsidRPr="008B0891">
      <w:rPr>
        <w:b/>
        <w:color w:val="767171" w:themeColor="background2" w:themeShade="80"/>
      </w:rPr>
      <w:t>|</w:t>
    </w:r>
    <w:r w:rsidR="00A86E08" w:rsidRPr="008B0891">
      <w:rPr>
        <w:b/>
        <w:noProof/>
        <w:lang w:eastAsia="en-NZ"/>
      </w:rPr>
      <w:t xml:space="preserve"> </w:t>
    </w:r>
    <w:r w:rsidR="00A86E08" w:rsidRPr="008B0891">
      <w:rPr>
        <w:b/>
        <w:noProof/>
        <w:lang w:eastAsia="en-NZ"/>
      </w:rPr>
      <w:fldChar w:fldCharType="begin"/>
    </w:r>
    <w:r w:rsidR="00A86E08" w:rsidRPr="008B0891">
      <w:rPr>
        <w:b/>
        <w:noProof/>
        <w:lang w:eastAsia="en-NZ"/>
      </w:rPr>
      <w:instrText xml:space="preserve"> DOCVARIABLE  dvFormName  \* MERGEFORMAT </w:instrText>
    </w:r>
    <w:r w:rsidR="00A86E08" w:rsidRPr="008B0891">
      <w:rPr>
        <w:b/>
        <w:noProof/>
        <w:lang w:eastAsia="en-NZ"/>
      </w:rPr>
      <w:fldChar w:fldCharType="separate"/>
    </w:r>
    <w:r w:rsidR="00816677" w:rsidRPr="00816677">
      <w:rPr>
        <w:b/>
        <w:bCs/>
        <w:noProof/>
        <w:lang w:val="en-US" w:eastAsia="en-NZ"/>
      </w:rPr>
      <w:t>Referral</w:t>
    </w:r>
    <w:r w:rsidR="00816677">
      <w:rPr>
        <w:b/>
        <w:noProof/>
        <w:lang w:eastAsia="en-NZ"/>
      </w:rPr>
      <w:t xml:space="preserve"> Form</w:t>
    </w:r>
    <w:r w:rsidR="00A86E08" w:rsidRPr="008B0891">
      <w:rPr>
        <w:b/>
        <w:noProof/>
        <w:lang w:eastAsia="en-NZ"/>
      </w:rPr>
      <w:fldChar w:fldCharType="end"/>
    </w:r>
    <w:r w:rsidR="00A86E08" w:rsidRPr="00F24710">
      <w:rPr>
        <w:b/>
        <w:noProof/>
        <w:lang w:eastAsia="en-NZ"/>
      </w:rPr>
      <w:t xml:space="preserve"> </w:t>
    </w:r>
    <w:r w:rsidR="00A86E08" w:rsidRPr="00F24710">
      <w:rPr>
        <w:b/>
        <w:color w:val="767171" w:themeColor="background2" w:themeShade="80"/>
      </w:rPr>
      <w:t>|</w:t>
    </w:r>
    <w:r w:rsidR="00A86E08" w:rsidRPr="00F165E7">
      <w:rPr>
        <w:b/>
        <w:noProof/>
        <w:lang w:eastAsia="en-NZ"/>
      </w:rPr>
      <w:t xml:space="preserve"> </w:t>
    </w:r>
    <w:r w:rsidR="00A86E08" w:rsidRPr="00F24710">
      <w:rPr>
        <w:b/>
        <w:noProof/>
        <w:lang w:eastAsia="en-NZ"/>
      </w:rPr>
      <w:fldChar w:fldCharType="begin"/>
    </w:r>
    <w:r w:rsidR="00A86E08" w:rsidRPr="00F24710">
      <w:rPr>
        <w:b/>
        <w:noProof/>
        <w:lang w:eastAsia="en-NZ"/>
      </w:rPr>
      <w:instrText xml:space="preserve"> DOCVARIABLE dvVersion </w:instrText>
    </w:r>
    <w:r w:rsidR="00A86E08" w:rsidRPr="00F24710">
      <w:rPr>
        <w:b/>
      </w:rPr>
      <w:instrText>\* MERGEFORMAT</w:instrText>
    </w:r>
    <w:r w:rsidR="00A86E08" w:rsidRPr="00F24710">
      <w:rPr>
        <w:b/>
        <w:noProof/>
        <w:lang w:eastAsia="en-NZ"/>
      </w:rPr>
      <w:instrText xml:space="preserve"> </w:instrText>
    </w:r>
    <w:r w:rsidR="00A86E08" w:rsidRPr="00F24710">
      <w:rPr>
        <w:b/>
        <w:noProof/>
        <w:lang w:eastAsia="en-NZ"/>
      </w:rPr>
      <w:fldChar w:fldCharType="separate"/>
    </w:r>
    <w:r w:rsidR="00816677" w:rsidRPr="00816677">
      <w:rPr>
        <w:b/>
        <w:bCs/>
        <w:noProof/>
        <w:lang w:val="en-US" w:eastAsia="en-NZ"/>
      </w:rPr>
      <w:t>v1.0</w:t>
    </w:r>
    <w:r w:rsidR="00A86E08" w:rsidRPr="00F24710">
      <w:rPr>
        <w:b/>
        <w:noProof/>
        <w:lang w:eastAsia="en-NZ"/>
      </w:rPr>
      <w:fldChar w:fldCharType="end"/>
    </w:r>
    <w:r w:rsidR="00A86E08" w:rsidRPr="00F24710">
      <w:rPr>
        <w:b/>
        <w:noProof/>
        <w:lang w:eastAsia="en-NZ"/>
      </w:rPr>
      <w:tab/>
    </w:r>
    <w:r w:rsidR="00A86E08" w:rsidRPr="00632815">
      <w:rPr>
        <w:b/>
        <w:lang w:eastAsia="en-NZ"/>
      </w:rPr>
      <w:fldChar w:fldCharType="begin"/>
    </w:r>
    <w:r w:rsidR="00A86E08" w:rsidRPr="00632815">
      <w:rPr>
        <w:b/>
        <w:lang w:eastAsia="en-NZ"/>
      </w:rPr>
      <w:instrText xml:space="preserve"> PAGE   \* MERGEFORMAT </w:instrText>
    </w:r>
    <w:r w:rsidR="00A86E08" w:rsidRPr="00632815">
      <w:rPr>
        <w:b/>
        <w:lang w:eastAsia="en-NZ"/>
      </w:rPr>
      <w:fldChar w:fldCharType="separate"/>
    </w:r>
    <w:r w:rsidR="00AE02E7">
      <w:rPr>
        <w:b/>
        <w:noProof/>
      </w:rPr>
      <w:t>2</w:t>
    </w:r>
    <w:r w:rsidR="00A86E08" w:rsidRPr="00632815">
      <w:rPr>
        <w:b/>
        <w:lang w:eastAsia="en-NZ"/>
      </w:rPr>
      <w:fldChar w:fldCharType="end"/>
    </w:r>
    <w:r w:rsidR="00A86E08">
      <w:rPr>
        <w:b/>
        <w:lang w:eastAsia="en-NZ"/>
      </w:rPr>
      <w:t xml:space="preserve"> of </w:t>
    </w:r>
    <w:r w:rsidR="00A86E08">
      <w:rPr>
        <w:b/>
        <w:lang w:eastAsia="en-NZ"/>
      </w:rPr>
      <w:fldChar w:fldCharType="begin"/>
    </w:r>
    <w:r w:rsidR="00A86E08">
      <w:rPr>
        <w:b/>
        <w:lang w:eastAsia="en-NZ"/>
      </w:rPr>
      <w:instrText xml:space="preserve"> NUMPAGES  \* Arabic  \* MERGEFORMAT </w:instrText>
    </w:r>
    <w:r w:rsidR="00A86E08">
      <w:rPr>
        <w:b/>
        <w:lang w:eastAsia="en-NZ"/>
      </w:rPr>
      <w:fldChar w:fldCharType="separate"/>
    </w:r>
    <w:r w:rsidR="00AE02E7">
      <w:rPr>
        <w:b/>
        <w:noProof/>
        <w:lang w:eastAsia="en-NZ"/>
      </w:rPr>
      <w:t>2</w:t>
    </w:r>
    <w:r w:rsidR="00A86E08">
      <w:rPr>
        <w:b/>
        <w:lang w:eastAsia="en-NZ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57A4D9" w14:textId="2543D4AC" w:rsidR="00F82DDB" w:rsidRPr="00632815" w:rsidRDefault="003E2D48" w:rsidP="00F82DDB">
    <w:pPr>
      <w:pStyle w:val="FooterPortrait"/>
      <w:spacing w:after="180"/>
      <w:rPr>
        <w:b/>
      </w:rPr>
    </w:pPr>
    <w:r w:rsidRPr="00FD4511">
      <w:rPr>
        <w:b/>
        <w:bCs/>
        <w:noProof/>
        <w:lang w:eastAsia="en-NZ"/>
      </w:rPr>
      <w:drawing>
        <wp:anchor distT="0" distB="0" distL="114300" distR="114300" simplePos="0" relativeHeight="251659264" behindDoc="0" locked="0" layoutInCell="1" allowOverlap="1" wp14:anchorId="0CBBBE42" wp14:editId="1C53B89A">
          <wp:simplePos x="0" y="0"/>
          <wp:positionH relativeFrom="leftMargin">
            <wp:align>right</wp:align>
          </wp:positionH>
          <wp:positionV relativeFrom="page">
            <wp:posOffset>9803765</wp:posOffset>
          </wp:positionV>
          <wp:extent cx="428400" cy="583200"/>
          <wp:effectExtent l="0" t="0" r="0" b="762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TBI_fer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8400" cy="583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D4511" w:rsidRPr="00FD4511">
      <w:rPr>
        <w:b/>
        <w:bCs/>
        <w:noProof/>
        <w:lang w:eastAsia="en-NZ"/>
      </w:rPr>
      <w:t>Integrated</w:t>
    </w:r>
    <w:r w:rsidR="00115E4C">
      <w:rPr>
        <w:b/>
        <w:noProof/>
        <w:lang w:eastAsia="en-NZ"/>
      </w:rPr>
      <w:t xml:space="preserve"> Care Pathway</w:t>
    </w:r>
    <w:r w:rsidR="00F82DDB" w:rsidRPr="00117B24">
      <w:rPr>
        <w:b/>
        <w:noProof/>
        <w:lang w:eastAsia="en-NZ"/>
      </w:rPr>
      <w:t xml:space="preserve"> Referral</w:t>
    </w:r>
    <w:r w:rsidR="00F82DDB" w:rsidRPr="008B0891">
      <w:rPr>
        <w:b/>
        <w:noProof/>
        <w:sz w:val="8"/>
        <w:lang w:eastAsia="en-NZ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75BDA8B" wp14:editId="29DBEBCD">
              <wp:simplePos x="0" y="0"/>
              <wp:positionH relativeFrom="page">
                <wp:posOffset>900430</wp:posOffset>
              </wp:positionH>
              <wp:positionV relativeFrom="page">
                <wp:posOffset>10149840</wp:posOffset>
              </wp:positionV>
              <wp:extent cx="5760000" cy="3600"/>
              <wp:effectExtent l="0" t="0" r="31750" b="34925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60000" cy="3600"/>
                      </a:xfrm>
                      <a:prstGeom prst="line">
                        <a:avLst/>
                      </a:prstGeom>
                      <a:ln w="12700">
                        <a:solidFill>
                          <a:srgbClr val="39949C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30D7321" id="Straight Connector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70.9pt,799.2pt" to="524.45pt,79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" strokecolor="#39949c" strokeweight="1pt">
              <v:stroke joinstyle="miter"/>
              <w10:wrap anchorx="page" anchory="page"/>
            </v:line>
          </w:pict>
        </mc:Fallback>
      </mc:AlternateContent>
    </w:r>
    <w:r w:rsidR="00F82DDB" w:rsidRPr="008B0891">
      <w:rPr>
        <w:b/>
        <w:noProof/>
        <w:lang w:eastAsia="en-NZ"/>
      </w:rPr>
      <w:t xml:space="preserve"> </w:t>
    </w:r>
    <w:r w:rsidR="00F82DDB" w:rsidRPr="008B0891">
      <w:rPr>
        <w:b/>
        <w:color w:val="767171" w:themeColor="background2" w:themeShade="80"/>
      </w:rPr>
      <w:t>|</w:t>
    </w:r>
    <w:r w:rsidR="00F82DDB" w:rsidRPr="008B0891">
      <w:rPr>
        <w:b/>
        <w:noProof/>
        <w:lang w:eastAsia="en-NZ"/>
      </w:rPr>
      <w:t xml:space="preserve"> </w:t>
    </w:r>
    <w:r w:rsidR="00F82DDB" w:rsidRPr="008B0891">
      <w:rPr>
        <w:b/>
        <w:noProof/>
        <w:lang w:eastAsia="en-NZ"/>
      </w:rPr>
      <w:fldChar w:fldCharType="begin"/>
    </w:r>
    <w:r w:rsidR="00F82DDB" w:rsidRPr="008B0891">
      <w:rPr>
        <w:b/>
        <w:noProof/>
        <w:lang w:eastAsia="en-NZ"/>
      </w:rPr>
      <w:instrText xml:space="preserve"> DOCVARIABLE  dvFormName  \* MERGEFORMAT </w:instrText>
    </w:r>
    <w:r w:rsidR="00F82DDB" w:rsidRPr="008B0891">
      <w:rPr>
        <w:b/>
        <w:noProof/>
        <w:lang w:eastAsia="en-NZ"/>
      </w:rPr>
      <w:fldChar w:fldCharType="separate"/>
    </w:r>
    <w:r w:rsidR="00816677" w:rsidRPr="00816677">
      <w:rPr>
        <w:b/>
        <w:bCs/>
        <w:noProof/>
        <w:lang w:val="en-US" w:eastAsia="en-NZ"/>
      </w:rPr>
      <w:t>Referral</w:t>
    </w:r>
    <w:r w:rsidR="00816677">
      <w:rPr>
        <w:b/>
        <w:noProof/>
        <w:lang w:eastAsia="en-NZ"/>
      </w:rPr>
      <w:t xml:space="preserve"> Form</w:t>
    </w:r>
    <w:r w:rsidR="00F82DDB" w:rsidRPr="008B0891">
      <w:rPr>
        <w:b/>
        <w:noProof/>
        <w:lang w:eastAsia="en-NZ"/>
      </w:rPr>
      <w:fldChar w:fldCharType="end"/>
    </w:r>
    <w:r w:rsidR="00F82DDB" w:rsidRPr="00F24710">
      <w:rPr>
        <w:b/>
        <w:noProof/>
        <w:lang w:eastAsia="en-NZ"/>
      </w:rPr>
      <w:t xml:space="preserve"> </w:t>
    </w:r>
    <w:r w:rsidR="00F82DDB" w:rsidRPr="00F24710">
      <w:rPr>
        <w:b/>
        <w:color w:val="767171" w:themeColor="background2" w:themeShade="80"/>
      </w:rPr>
      <w:t>|</w:t>
    </w:r>
    <w:r w:rsidR="00F82DDB" w:rsidRPr="00F165E7">
      <w:rPr>
        <w:b/>
        <w:noProof/>
        <w:lang w:eastAsia="en-NZ"/>
      </w:rPr>
      <w:t xml:space="preserve"> </w:t>
    </w:r>
    <w:r w:rsidR="00F82DDB" w:rsidRPr="00F24710">
      <w:rPr>
        <w:b/>
        <w:noProof/>
        <w:lang w:eastAsia="en-NZ"/>
      </w:rPr>
      <w:fldChar w:fldCharType="begin"/>
    </w:r>
    <w:r w:rsidR="00F82DDB" w:rsidRPr="00F24710">
      <w:rPr>
        <w:b/>
        <w:noProof/>
        <w:lang w:eastAsia="en-NZ"/>
      </w:rPr>
      <w:instrText xml:space="preserve"> DOCVARIABLE dvVersion </w:instrText>
    </w:r>
    <w:r w:rsidR="00F82DDB" w:rsidRPr="00F24710">
      <w:rPr>
        <w:b/>
      </w:rPr>
      <w:instrText>\* MERGEFORMAT</w:instrText>
    </w:r>
    <w:r w:rsidR="00F82DDB" w:rsidRPr="00F24710">
      <w:rPr>
        <w:b/>
        <w:noProof/>
        <w:lang w:eastAsia="en-NZ"/>
      </w:rPr>
      <w:instrText xml:space="preserve"> </w:instrText>
    </w:r>
    <w:r w:rsidR="00F82DDB" w:rsidRPr="00F24710">
      <w:rPr>
        <w:b/>
        <w:noProof/>
        <w:lang w:eastAsia="en-NZ"/>
      </w:rPr>
      <w:fldChar w:fldCharType="separate"/>
    </w:r>
    <w:r w:rsidR="00816677" w:rsidRPr="00816677">
      <w:rPr>
        <w:b/>
        <w:bCs/>
        <w:noProof/>
        <w:lang w:val="en-US" w:eastAsia="en-NZ"/>
      </w:rPr>
      <w:t>v1.0</w:t>
    </w:r>
    <w:r w:rsidR="00F82DDB" w:rsidRPr="00F24710">
      <w:rPr>
        <w:b/>
        <w:noProof/>
        <w:lang w:eastAsia="en-NZ"/>
      </w:rPr>
      <w:fldChar w:fldCharType="end"/>
    </w:r>
    <w:r w:rsidR="00F82DDB" w:rsidRPr="00F24710">
      <w:rPr>
        <w:b/>
        <w:noProof/>
        <w:lang w:eastAsia="en-NZ"/>
      </w:rPr>
      <w:tab/>
    </w:r>
    <w:r w:rsidR="00F82DDB" w:rsidRPr="00632815">
      <w:rPr>
        <w:b/>
        <w:lang w:eastAsia="en-NZ"/>
      </w:rPr>
      <w:fldChar w:fldCharType="begin"/>
    </w:r>
    <w:r w:rsidR="00F82DDB" w:rsidRPr="00632815">
      <w:rPr>
        <w:b/>
        <w:lang w:eastAsia="en-NZ"/>
      </w:rPr>
      <w:instrText xml:space="preserve"> PAGE   \* MERGEFORMAT </w:instrText>
    </w:r>
    <w:r w:rsidR="00F82DDB" w:rsidRPr="00632815">
      <w:rPr>
        <w:b/>
        <w:lang w:eastAsia="en-NZ"/>
      </w:rPr>
      <w:fldChar w:fldCharType="separate"/>
    </w:r>
    <w:r w:rsidR="00F82DDB">
      <w:rPr>
        <w:b/>
        <w:lang w:eastAsia="en-NZ"/>
      </w:rPr>
      <w:t>2</w:t>
    </w:r>
    <w:r w:rsidR="00F82DDB" w:rsidRPr="00632815">
      <w:rPr>
        <w:b/>
        <w:lang w:eastAsia="en-NZ"/>
      </w:rPr>
      <w:fldChar w:fldCharType="end"/>
    </w:r>
    <w:r w:rsidR="00F82DDB">
      <w:rPr>
        <w:b/>
        <w:lang w:eastAsia="en-NZ"/>
      </w:rPr>
      <w:t xml:space="preserve"> of </w:t>
    </w:r>
    <w:r w:rsidR="00F82DDB">
      <w:rPr>
        <w:b/>
        <w:lang w:eastAsia="en-NZ"/>
      </w:rPr>
      <w:fldChar w:fldCharType="begin"/>
    </w:r>
    <w:r w:rsidR="00F82DDB">
      <w:rPr>
        <w:b/>
        <w:lang w:eastAsia="en-NZ"/>
      </w:rPr>
      <w:instrText xml:space="preserve"> NUMPAGES  \* Arabic  \* MERGEFORMAT </w:instrText>
    </w:r>
    <w:r w:rsidR="00F82DDB">
      <w:rPr>
        <w:b/>
        <w:lang w:eastAsia="en-NZ"/>
      </w:rPr>
      <w:fldChar w:fldCharType="separate"/>
    </w:r>
    <w:r w:rsidR="00F82DDB">
      <w:rPr>
        <w:b/>
        <w:lang w:eastAsia="en-NZ"/>
      </w:rPr>
      <w:t>2</w:t>
    </w:r>
    <w:r w:rsidR="00F82DDB">
      <w:rPr>
        <w:b/>
        <w:lang w:eastAsia="en-NZ"/>
      </w:rPr>
      <w:fldChar w:fldCharType="end"/>
    </w:r>
  </w:p>
  <w:p w14:paraId="46D25A37" w14:textId="7E057E92" w:rsidR="00A86E08" w:rsidRPr="000853DA" w:rsidRDefault="00A86E08" w:rsidP="000853DA">
    <w:pPr>
      <w:pStyle w:val="FooterPortrait"/>
      <w:spacing w:after="180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119CA4" w14:textId="77777777" w:rsidR="0030151A" w:rsidRPr="00632815" w:rsidRDefault="0030151A" w:rsidP="00BD776F">
      <w:pPr>
        <w:pStyle w:val="Footer"/>
        <w:spacing w:before="200"/>
      </w:pPr>
    </w:p>
  </w:footnote>
  <w:footnote w:type="continuationSeparator" w:id="0">
    <w:p w14:paraId="7FDAA6F3" w14:textId="77777777" w:rsidR="0030151A" w:rsidRPr="00632815" w:rsidRDefault="0030151A" w:rsidP="00BD776F">
      <w:pPr>
        <w:pStyle w:val="Footer"/>
        <w:spacing w:before="200"/>
      </w:pPr>
    </w:p>
  </w:footnote>
  <w:footnote w:type="continuationNotice" w:id="1">
    <w:p w14:paraId="77C49DFC" w14:textId="77777777" w:rsidR="0030151A" w:rsidRPr="00632815" w:rsidRDefault="0030151A" w:rsidP="00BD776F">
      <w:pPr>
        <w:spacing w:before="200" w:after="0" w:line="240" w:lineRule="auto"/>
        <w:rPr>
          <w:sz w:val="16"/>
          <w:szCs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7211C6" w14:textId="0F9849B3" w:rsidR="00B34631" w:rsidRDefault="00B34631">
    <w:pPr>
      <w:pStyle w:val="Header"/>
    </w:pPr>
    <w:r>
      <w:rPr>
        <w:noProof/>
        <w:lang w:eastAsia="en-NZ"/>
      </w:rPr>
      <w:drawing>
        <wp:anchor distT="0" distB="0" distL="114300" distR="114300" simplePos="0" relativeHeight="251658242" behindDoc="0" locked="0" layoutInCell="1" allowOverlap="1" wp14:anchorId="60501132" wp14:editId="6B5EE02B">
          <wp:simplePos x="0" y="0"/>
          <wp:positionH relativeFrom="margin">
            <wp:posOffset>-365760</wp:posOffset>
          </wp:positionH>
          <wp:positionV relativeFrom="topMargin">
            <wp:posOffset>417195</wp:posOffset>
          </wp:positionV>
          <wp:extent cx="2570400" cy="439200"/>
          <wp:effectExtent l="0" t="0" r="1905" b="0"/>
          <wp:wrapThrough wrapText="bothSides">
            <wp:wrapPolygon edited="0">
              <wp:start x="0" y="0"/>
              <wp:lineTo x="0" y="20631"/>
              <wp:lineTo x="21456" y="20631"/>
              <wp:lineTo x="21456" y="0"/>
              <wp:lineTo x="0" y="0"/>
            </wp:wrapPolygon>
          </wp:wrapThrough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BIHealth-landscape-logo-green-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70400" cy="43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73E4752" w14:textId="77777777" w:rsidR="008F4882" w:rsidRPr="00A86E08" w:rsidRDefault="008F4882" w:rsidP="008F4882">
    <w:pPr>
      <w:pStyle w:val="USWhiteSpace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B830BD5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CD237E2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3862C42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51A405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CE0D97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A4A38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E84410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1F4E7B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2DA093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A1616A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7005DB"/>
    <w:multiLevelType w:val="multilevel"/>
    <w:tmpl w:val="5A32930A"/>
    <w:lvl w:ilvl="0">
      <w:start w:val="1"/>
      <w:numFmt w:val="decimal"/>
      <w:pStyle w:val="TSNumber1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pStyle w:val="TSNumbera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pStyle w:val="TSNumberi"/>
      <w:lvlText w:val="%3)"/>
      <w:lvlJc w:val="left"/>
      <w:pPr>
        <w:tabs>
          <w:tab w:val="num" w:pos="1191"/>
        </w:tabs>
        <w:ind w:left="1191" w:hanging="397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1191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641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F7F10F8"/>
    <w:multiLevelType w:val="multilevel"/>
    <w:tmpl w:val="BDF4AC7E"/>
    <w:lvl w:ilvl="0">
      <w:start w:val="1"/>
      <w:numFmt w:val="decimal"/>
      <w:pStyle w:val="USNotes"/>
      <w:lvlText w:val="%1"/>
      <w:lvlJc w:val="left"/>
      <w:pPr>
        <w:tabs>
          <w:tab w:val="num" w:pos="215"/>
        </w:tabs>
        <w:ind w:left="215" w:hanging="215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215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38833290"/>
    <w:multiLevelType w:val="multilevel"/>
    <w:tmpl w:val="66E61964"/>
    <w:lvl w:ilvl="0">
      <w:start w:val="1"/>
      <w:numFmt w:val="decimal"/>
      <w:pStyle w:val="NHHeading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NHHeading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NHHeading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none"/>
      <w:pStyle w:val="NHHeading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NHHeading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3" w15:restartNumberingAfterBreak="0">
    <w:nsid w:val="3A4935F5"/>
    <w:multiLevelType w:val="hybridMultilevel"/>
    <w:tmpl w:val="2C70176A"/>
    <w:lvl w:ilvl="0" w:tplc="140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4" w15:restartNumberingAfterBreak="0">
    <w:nsid w:val="3CCC2705"/>
    <w:multiLevelType w:val="multilevel"/>
    <w:tmpl w:val="01848BE2"/>
    <w:lvl w:ilvl="0">
      <w:start w:val="1"/>
      <w:numFmt w:val="decimal"/>
      <w:pStyle w:val="ApxHeading1"/>
      <w:suff w:val="nothing"/>
      <w:lvlText w:val="Appendix %1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142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142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142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142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142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142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142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142" w:firstLine="0"/>
      </w:pPr>
      <w:rPr>
        <w:rFonts w:hint="default"/>
      </w:rPr>
    </w:lvl>
  </w:abstractNum>
  <w:abstractNum w:abstractNumId="15" w15:restartNumberingAfterBreak="0">
    <w:nsid w:val="41227B13"/>
    <w:multiLevelType w:val="multilevel"/>
    <w:tmpl w:val="FD4ABF66"/>
    <w:lvl w:ilvl="0">
      <w:start w:val="1"/>
      <w:numFmt w:val="bullet"/>
      <w:pStyle w:val="TSMixedB2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  <w:color w:val="auto"/>
        <w:sz w:val="16"/>
      </w:rPr>
    </w:lvl>
    <w:lvl w:ilvl="1">
      <w:start w:val="1"/>
      <w:numFmt w:val="bullet"/>
      <w:pStyle w:val="TSMixedB3"/>
      <w:lvlText w:val="-"/>
      <w:lvlJc w:val="left"/>
      <w:pPr>
        <w:tabs>
          <w:tab w:val="num" w:pos="1191"/>
        </w:tabs>
        <w:ind w:left="1191" w:hanging="397"/>
      </w:pPr>
      <w:rPr>
        <w:rFonts w:ascii="Courier New" w:hAnsi="Courier New" w:hint="default"/>
      </w:rPr>
    </w:lvl>
    <w:lvl w:ilvl="2">
      <w:start w:val="1"/>
      <w:numFmt w:val="none"/>
      <w:suff w:val="nothing"/>
      <w:lvlText w:val=""/>
      <w:lvlJc w:val="left"/>
      <w:pPr>
        <w:ind w:left="1191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641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641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48314A7C"/>
    <w:multiLevelType w:val="hybridMultilevel"/>
    <w:tmpl w:val="59707A64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452C05"/>
    <w:multiLevelType w:val="multilevel"/>
    <w:tmpl w:val="DE68D136"/>
    <w:lvl w:ilvl="0">
      <w:start w:val="1"/>
      <w:numFmt w:val="decimal"/>
      <w:pStyle w:val="LNHEADING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LNPara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LNPara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lowerLetter"/>
      <w:pStyle w:val="LNParaa"/>
      <w:lvlText w:val="%4"/>
      <w:lvlJc w:val="left"/>
      <w:pPr>
        <w:tabs>
          <w:tab w:val="num" w:pos="1276"/>
        </w:tabs>
        <w:ind w:left="1276" w:hanging="425"/>
      </w:pPr>
      <w:rPr>
        <w:rFonts w:hint="default"/>
      </w:rPr>
    </w:lvl>
    <w:lvl w:ilvl="4">
      <w:start w:val="1"/>
      <w:numFmt w:val="lowerRoman"/>
      <w:pStyle w:val="LNParai"/>
      <w:lvlText w:val="%5"/>
      <w:lvlJc w:val="left"/>
      <w:pPr>
        <w:tabs>
          <w:tab w:val="num" w:pos="1701"/>
        </w:tabs>
        <w:ind w:left="1701" w:hanging="425"/>
      </w:pPr>
      <w:rPr>
        <w:rFonts w:hint="default"/>
      </w:rPr>
    </w:lvl>
    <w:lvl w:ilvl="5">
      <w:start w:val="1"/>
      <w:numFmt w:val="bullet"/>
      <w:pStyle w:val="LNParaB1"/>
      <w:lvlText w:val=""/>
      <w:lvlJc w:val="left"/>
      <w:pPr>
        <w:tabs>
          <w:tab w:val="num" w:pos="1276"/>
        </w:tabs>
        <w:ind w:left="1276" w:hanging="425"/>
      </w:pPr>
      <w:rPr>
        <w:rFonts w:ascii="Symbol" w:hAnsi="Symbol" w:hint="default"/>
        <w:color w:val="auto"/>
      </w:rPr>
    </w:lvl>
    <w:lvl w:ilvl="6">
      <w:start w:val="1"/>
      <w:numFmt w:val="bullet"/>
      <w:pStyle w:val="LNParaB2"/>
      <w:lvlText w:val="-"/>
      <w:lvlJc w:val="left"/>
      <w:pPr>
        <w:tabs>
          <w:tab w:val="num" w:pos="1701"/>
        </w:tabs>
        <w:ind w:left="1701" w:hanging="425"/>
      </w:pPr>
      <w:rPr>
        <w:rFonts w:ascii="Courier New" w:hAnsi="Courier New" w:hint="default"/>
      </w:rPr>
    </w:lvl>
    <w:lvl w:ilvl="7">
      <w:start w:val="1"/>
      <w:numFmt w:val="bullet"/>
      <w:pStyle w:val="LNParaB3"/>
      <w:lvlText w:val=""/>
      <w:lvlJc w:val="left"/>
      <w:pPr>
        <w:tabs>
          <w:tab w:val="num" w:pos="2126"/>
        </w:tabs>
        <w:ind w:left="2126" w:hanging="425"/>
      </w:pPr>
      <w:rPr>
        <w:rFonts w:ascii="Wingdings" w:hAnsi="Wingdings" w:hint="default"/>
      </w:rPr>
    </w:lvl>
    <w:lvl w:ilvl="8">
      <w:start w:val="1"/>
      <w:numFmt w:val="none"/>
      <w:suff w:val="nothing"/>
      <w:lvlText w:val=""/>
      <w:lvlJc w:val="left"/>
      <w:pPr>
        <w:ind w:left="2126" w:firstLine="0"/>
      </w:pPr>
      <w:rPr>
        <w:rFonts w:hint="default"/>
      </w:rPr>
    </w:lvl>
  </w:abstractNum>
  <w:abstractNum w:abstractNumId="18" w15:restartNumberingAfterBreak="0">
    <w:nsid w:val="4C203B34"/>
    <w:multiLevelType w:val="multilevel"/>
    <w:tmpl w:val="D7BC099C"/>
    <w:lvl w:ilvl="0">
      <w:start w:val="1"/>
      <w:numFmt w:val="decimal"/>
      <w:pStyle w:val="SNNumber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lowerLetter"/>
      <w:pStyle w:val="SNParaa"/>
      <w:lvlText w:val="%2"/>
      <w:lvlJc w:val="left"/>
      <w:pPr>
        <w:tabs>
          <w:tab w:val="num" w:pos="1276"/>
        </w:tabs>
        <w:ind w:left="1276" w:hanging="425"/>
      </w:pPr>
      <w:rPr>
        <w:rFonts w:hint="default"/>
      </w:rPr>
    </w:lvl>
    <w:lvl w:ilvl="2">
      <w:start w:val="1"/>
      <w:numFmt w:val="lowerRoman"/>
      <w:pStyle w:val="SNParai"/>
      <w:lvlText w:val="%3"/>
      <w:lvlJc w:val="left"/>
      <w:pPr>
        <w:tabs>
          <w:tab w:val="num" w:pos="1276"/>
        </w:tabs>
        <w:ind w:left="1276" w:hanging="425"/>
      </w:pPr>
      <w:rPr>
        <w:rFonts w:hint="default"/>
      </w:rPr>
    </w:lvl>
    <w:lvl w:ilvl="3">
      <w:start w:val="1"/>
      <w:numFmt w:val="decimal"/>
      <w:pStyle w:val="SNPara1"/>
      <w:lvlText w:val="%4"/>
      <w:lvlJc w:val="left"/>
      <w:pPr>
        <w:tabs>
          <w:tab w:val="num" w:pos="1276"/>
        </w:tabs>
        <w:ind w:left="1276" w:hanging="425"/>
      </w:pPr>
      <w:rPr>
        <w:rFonts w:hint="default"/>
      </w:rPr>
    </w:lvl>
    <w:lvl w:ilvl="4">
      <w:start w:val="1"/>
      <w:numFmt w:val="bullet"/>
      <w:pStyle w:val="SNParaB1"/>
      <w:lvlText w:val=""/>
      <w:lvlJc w:val="left"/>
      <w:pPr>
        <w:tabs>
          <w:tab w:val="num" w:pos="1701"/>
        </w:tabs>
        <w:ind w:left="1701" w:hanging="425"/>
      </w:pPr>
      <w:rPr>
        <w:rFonts w:ascii="Symbol" w:hAnsi="Symbol" w:hint="default"/>
        <w:color w:val="auto"/>
      </w:rPr>
    </w:lvl>
    <w:lvl w:ilvl="5">
      <w:start w:val="1"/>
      <w:numFmt w:val="bullet"/>
      <w:pStyle w:val="SNParaB2"/>
      <w:lvlText w:val="-"/>
      <w:lvlJc w:val="left"/>
      <w:pPr>
        <w:tabs>
          <w:tab w:val="num" w:pos="2126"/>
        </w:tabs>
        <w:ind w:left="2126" w:hanging="425"/>
      </w:pPr>
      <w:rPr>
        <w:rFonts w:ascii="Courier New" w:hAnsi="Courier New" w:hint="default"/>
      </w:rPr>
    </w:lvl>
    <w:lvl w:ilvl="6">
      <w:start w:val="1"/>
      <w:numFmt w:val="none"/>
      <w:suff w:val="nothing"/>
      <w:lvlText w:val=""/>
      <w:lvlJc w:val="left"/>
      <w:pPr>
        <w:ind w:left="2126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4FB505CF"/>
    <w:multiLevelType w:val="multilevel"/>
    <w:tmpl w:val="C09CA5F8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2.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3.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53702BE0"/>
    <w:multiLevelType w:val="multilevel"/>
    <w:tmpl w:val="1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557D6C2D"/>
    <w:multiLevelType w:val="multilevel"/>
    <w:tmpl w:val="A028C222"/>
    <w:lvl w:ilvl="0">
      <w:start w:val="1"/>
      <w:numFmt w:val="bullet"/>
      <w:pStyle w:val="TSBullet1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>
      <w:start w:val="1"/>
      <w:numFmt w:val="bullet"/>
      <w:pStyle w:val="TSBullet2"/>
      <w:lvlText w:val="-"/>
      <w:lvlJc w:val="left"/>
      <w:pPr>
        <w:tabs>
          <w:tab w:val="num" w:pos="794"/>
        </w:tabs>
        <w:ind w:left="794" w:hanging="397"/>
      </w:pPr>
      <w:rPr>
        <w:rFonts w:ascii="Courier New" w:hAnsi="Courier New" w:hint="default"/>
      </w:rPr>
    </w:lvl>
    <w:lvl w:ilvl="2">
      <w:start w:val="1"/>
      <w:numFmt w:val="bullet"/>
      <w:pStyle w:val="TSBullet3"/>
      <w:lvlText w:val=""/>
      <w:lvlJc w:val="left"/>
      <w:pPr>
        <w:tabs>
          <w:tab w:val="num" w:pos="1191"/>
        </w:tabs>
        <w:ind w:left="1191" w:hanging="397"/>
      </w:pPr>
      <w:rPr>
        <w:rFonts w:ascii="Wingdings" w:hAnsi="Wingdings" w:hint="default"/>
      </w:rPr>
    </w:lvl>
    <w:lvl w:ilvl="3">
      <w:start w:val="1"/>
      <w:numFmt w:val="none"/>
      <w:suff w:val="nothing"/>
      <w:lvlText w:val=""/>
      <w:lvlJc w:val="left"/>
      <w:pPr>
        <w:ind w:left="1191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641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641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57E41EEF"/>
    <w:multiLevelType w:val="multilevel"/>
    <w:tmpl w:val="80D4B820"/>
    <w:lvl w:ilvl="0">
      <w:start w:val="1"/>
      <w:numFmt w:val="bullet"/>
      <w:pStyle w:val="USMixedB2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  <w:color w:val="auto"/>
      </w:rPr>
    </w:lvl>
    <w:lvl w:ilvl="1">
      <w:start w:val="1"/>
      <w:numFmt w:val="bullet"/>
      <w:pStyle w:val="USMixedB3"/>
      <w:lvlText w:val="-"/>
      <w:lvlJc w:val="left"/>
      <w:pPr>
        <w:tabs>
          <w:tab w:val="num" w:pos="1191"/>
        </w:tabs>
        <w:ind w:left="1191" w:hanging="397"/>
      </w:pPr>
      <w:rPr>
        <w:rFonts w:ascii="Courier New" w:hAnsi="Courier New" w:hint="default"/>
      </w:rPr>
    </w:lvl>
    <w:lvl w:ilvl="2">
      <w:start w:val="1"/>
      <w:numFmt w:val="none"/>
      <w:suff w:val="nothing"/>
      <w:lvlText w:val=""/>
      <w:lvlJc w:val="left"/>
      <w:pPr>
        <w:ind w:left="1191" w:firstLine="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5D1E011B"/>
    <w:multiLevelType w:val="multilevel"/>
    <w:tmpl w:val="A712EB62"/>
    <w:lvl w:ilvl="0">
      <w:start w:val="1"/>
      <w:numFmt w:val="bullet"/>
      <w:pStyle w:val="USBullet1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>
      <w:start w:val="1"/>
      <w:numFmt w:val="bullet"/>
      <w:pStyle w:val="USBullet2"/>
      <w:lvlText w:val="-"/>
      <w:lvlJc w:val="left"/>
      <w:pPr>
        <w:tabs>
          <w:tab w:val="num" w:pos="794"/>
        </w:tabs>
        <w:ind w:left="794" w:hanging="397"/>
      </w:pPr>
      <w:rPr>
        <w:rFonts w:ascii="Courier New" w:hAnsi="Courier New" w:hint="default"/>
      </w:rPr>
    </w:lvl>
    <w:lvl w:ilvl="2">
      <w:start w:val="1"/>
      <w:numFmt w:val="bullet"/>
      <w:pStyle w:val="USBullet3"/>
      <w:lvlText w:val=""/>
      <w:lvlJc w:val="left"/>
      <w:pPr>
        <w:tabs>
          <w:tab w:val="num" w:pos="1191"/>
        </w:tabs>
        <w:ind w:left="1191" w:hanging="397"/>
      </w:pPr>
      <w:rPr>
        <w:rFonts w:ascii="Wingdings" w:hAnsi="Wingdings" w:hint="default"/>
      </w:rPr>
    </w:lvl>
    <w:lvl w:ilvl="3">
      <w:start w:val="1"/>
      <w:numFmt w:val="none"/>
      <w:suff w:val="nothing"/>
      <w:lvlText w:val=""/>
      <w:lvlJc w:val="left"/>
      <w:pPr>
        <w:ind w:left="1191" w:firstLine="0"/>
      </w:pPr>
      <w:rPr>
        <w:rFonts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4" w15:restartNumberingAfterBreak="0">
    <w:nsid w:val="5D844993"/>
    <w:multiLevelType w:val="multilevel"/>
    <w:tmpl w:val="6860A5CE"/>
    <w:lvl w:ilvl="0">
      <w:start w:val="1"/>
      <w:numFmt w:val="decimal"/>
      <w:pStyle w:val="USNumber1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pStyle w:val="USNumbera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pStyle w:val="USNumberi"/>
      <w:lvlText w:val="%3)"/>
      <w:lvlJc w:val="left"/>
      <w:pPr>
        <w:tabs>
          <w:tab w:val="num" w:pos="1191"/>
        </w:tabs>
        <w:ind w:left="1191" w:hanging="397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1191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5" w15:restartNumberingAfterBreak="0">
    <w:nsid w:val="66F80206"/>
    <w:multiLevelType w:val="hybridMultilevel"/>
    <w:tmpl w:val="7FC057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CF3E49"/>
    <w:multiLevelType w:val="multilevel"/>
    <w:tmpl w:val="1B86400C"/>
    <w:lvl w:ilvl="0">
      <w:start w:val="1"/>
      <w:numFmt w:val="decimal"/>
      <w:pStyle w:val="SNHeading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27" w15:restartNumberingAfterBreak="0">
    <w:nsid w:val="690A69E3"/>
    <w:multiLevelType w:val="multilevel"/>
    <w:tmpl w:val="274ACB12"/>
    <w:lvl w:ilvl="0">
      <w:start w:val="1"/>
      <w:numFmt w:val="decimal"/>
      <w:lvlText w:val="%1"/>
      <w:lvlJc w:val="left"/>
      <w:pPr>
        <w:tabs>
          <w:tab w:val="num" w:pos="215"/>
        </w:tabs>
        <w:ind w:left="215" w:hanging="215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215" w:firstLine="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72E92336"/>
    <w:multiLevelType w:val="multilevel"/>
    <w:tmpl w:val="1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9" w15:restartNumberingAfterBreak="0">
    <w:nsid w:val="7E50111A"/>
    <w:multiLevelType w:val="multilevel"/>
    <w:tmpl w:val="1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691489862">
    <w:abstractNumId w:val="14"/>
  </w:num>
  <w:num w:numId="2" w16cid:durableId="1431581941">
    <w:abstractNumId w:val="12"/>
  </w:num>
  <w:num w:numId="3" w16cid:durableId="436684415">
    <w:abstractNumId w:val="17"/>
  </w:num>
  <w:num w:numId="4" w16cid:durableId="1256399334">
    <w:abstractNumId w:val="26"/>
  </w:num>
  <w:num w:numId="5" w16cid:durableId="1860510076">
    <w:abstractNumId w:val="18"/>
  </w:num>
  <w:num w:numId="6" w16cid:durableId="1457406421">
    <w:abstractNumId w:val="21"/>
  </w:num>
  <w:num w:numId="7" w16cid:durableId="697630796">
    <w:abstractNumId w:val="15"/>
  </w:num>
  <w:num w:numId="8" w16cid:durableId="324942867">
    <w:abstractNumId w:val="10"/>
  </w:num>
  <w:num w:numId="9" w16cid:durableId="1272395355">
    <w:abstractNumId w:val="23"/>
  </w:num>
  <w:num w:numId="10" w16cid:durableId="1839415925">
    <w:abstractNumId w:val="22"/>
  </w:num>
  <w:num w:numId="11" w16cid:durableId="666516374">
    <w:abstractNumId w:val="11"/>
  </w:num>
  <w:num w:numId="12" w16cid:durableId="111285184">
    <w:abstractNumId w:val="24"/>
  </w:num>
  <w:num w:numId="13" w16cid:durableId="322199247">
    <w:abstractNumId w:val="27"/>
  </w:num>
  <w:num w:numId="14" w16cid:durableId="622809865">
    <w:abstractNumId w:val="10"/>
  </w:num>
  <w:num w:numId="15" w16cid:durableId="1836796564">
    <w:abstractNumId w:val="10"/>
  </w:num>
  <w:num w:numId="16" w16cid:durableId="1104611815">
    <w:abstractNumId w:val="10"/>
  </w:num>
  <w:num w:numId="17" w16cid:durableId="4042586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26749051">
    <w:abstractNumId w:val="29"/>
  </w:num>
  <w:num w:numId="19" w16cid:durableId="1997029773">
    <w:abstractNumId w:val="20"/>
  </w:num>
  <w:num w:numId="20" w16cid:durableId="1516113868">
    <w:abstractNumId w:val="28"/>
  </w:num>
  <w:num w:numId="21" w16cid:durableId="1028027087">
    <w:abstractNumId w:val="9"/>
  </w:num>
  <w:num w:numId="22" w16cid:durableId="541944134">
    <w:abstractNumId w:val="7"/>
  </w:num>
  <w:num w:numId="23" w16cid:durableId="924261264">
    <w:abstractNumId w:val="6"/>
  </w:num>
  <w:num w:numId="24" w16cid:durableId="1135291887">
    <w:abstractNumId w:val="5"/>
  </w:num>
  <w:num w:numId="25" w16cid:durableId="188299233">
    <w:abstractNumId w:val="4"/>
  </w:num>
  <w:num w:numId="26" w16cid:durableId="2096783580">
    <w:abstractNumId w:val="8"/>
  </w:num>
  <w:num w:numId="27" w16cid:durableId="1592276580">
    <w:abstractNumId w:val="3"/>
  </w:num>
  <w:num w:numId="28" w16cid:durableId="553321313">
    <w:abstractNumId w:val="2"/>
  </w:num>
  <w:num w:numId="29" w16cid:durableId="337972172">
    <w:abstractNumId w:val="1"/>
  </w:num>
  <w:num w:numId="30" w16cid:durableId="951207955">
    <w:abstractNumId w:val="0"/>
  </w:num>
  <w:num w:numId="31" w16cid:durableId="1227911108">
    <w:abstractNumId w:val="19"/>
  </w:num>
  <w:num w:numId="32" w16cid:durableId="1003509964">
    <w:abstractNumId w:val="13"/>
  </w:num>
  <w:num w:numId="33" w16cid:durableId="766196953">
    <w:abstractNumId w:val="25"/>
  </w:num>
  <w:num w:numId="34" w16cid:durableId="1968392011">
    <w:abstractNumId w:val="1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attachedTemplate r:id="rId1"/>
  <w:defaultTabStop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EC93228E-6B7E-4326-8C3C-6F9C4CD3F48E}"/>
    <w:docVar w:name="dgnword-eventsink" w:val="886556360"/>
    <w:docVar w:name="DocTemplate" w:val="TBI Forms.dotm"/>
    <w:docVar w:name="DocumentStatus" w:val="DRAFT"/>
    <w:docVar w:name="dvFormName" w:val="Referral Form"/>
    <w:docVar w:name="dvManualName" w:val="Escalated Care Pathway"/>
    <w:docVar w:name="dvVersion" w:val="v1.0"/>
    <w:docVar w:name="IsfirstTb" w:val="False"/>
    <w:docVar w:name="IsInTable" w:val="False"/>
    <w:docVar w:name="rptAddress" w:val=" "/>
    <w:docVar w:name="rptAttention" w:val=" "/>
    <w:docVar w:name="rptAttentionTitle" w:val=" "/>
    <w:docVar w:name="rptAuthorName" w:val=" "/>
    <w:docVar w:name="rptAuthorName2" w:val=" "/>
    <w:docVar w:name="rptAuthorTitle" w:val=" "/>
    <w:docVar w:name="rptAuthorTitle2" w:val=" "/>
    <w:docVar w:name="rptByEmail" w:val=" "/>
    <w:docVar w:name="rptCC" w:val=" "/>
    <w:docVar w:name="rptChkByEmail" w:val="True"/>
    <w:docVar w:name="rptClosing" w:val=" "/>
    <w:docVar w:name="rptClosing0" w:val=" "/>
    <w:docVar w:name="rptCommercialInConfidence" w:val="Commercial In Confidence"/>
    <w:docVar w:name="rptDate" w:val="10 March 2014"/>
    <w:docVar w:name="rptDDI" w:val=" "/>
    <w:docVar w:name="rptDDI2" w:val=" "/>
    <w:docVar w:name="rptEmail" w:val=" "/>
    <w:docVar w:name="rptEmail2" w:val=" "/>
    <w:docVar w:name="rptEnclosures" w:val=" "/>
    <w:docVar w:name="rptFax" w:val=" "/>
    <w:docVar w:name="rptFax2" w:val=" "/>
    <w:docVar w:name="rptGreeting" w:val=" "/>
    <w:docVar w:name="rptGreeting0" w:val=" "/>
    <w:docVar w:name="rptGreetingText" w:val=" "/>
    <w:docVar w:name="rptInsertSignature" w:val="True"/>
    <w:docVar w:name="rptLetterImageFile" w:val=" "/>
    <w:docVar w:name="rptLetterImageFile2" w:val=" "/>
    <w:docVar w:name="rptMobile" w:val=" "/>
    <w:docVar w:name="rptMobile2" w:val=" "/>
    <w:docVar w:name="rptOffice" w:val=" "/>
    <w:docVar w:name="rptOffice2" w:val=" "/>
    <w:docVar w:name="rptPrintPhysical" w:val="False"/>
    <w:docVar w:name="rptSalutation" w:val=" "/>
    <w:docVar w:name="rptSignOff" w:val=" "/>
    <w:docVar w:name="rptSignOff0" w:val=" "/>
    <w:docVar w:name="rptSubject" w:val=" "/>
    <w:docVar w:name="ShowDraft" w:val="True"/>
    <w:docVar w:name="ShowSaveDate" w:val="True"/>
  </w:docVars>
  <w:rsids>
    <w:rsidRoot w:val="0028258B"/>
    <w:rsid w:val="0000031E"/>
    <w:rsid w:val="000010B6"/>
    <w:rsid w:val="00001739"/>
    <w:rsid w:val="0000319E"/>
    <w:rsid w:val="000038CB"/>
    <w:rsid w:val="00007AD2"/>
    <w:rsid w:val="00007E3D"/>
    <w:rsid w:val="00010B2E"/>
    <w:rsid w:val="00012A63"/>
    <w:rsid w:val="000131AA"/>
    <w:rsid w:val="00013D00"/>
    <w:rsid w:val="00014308"/>
    <w:rsid w:val="00015DD3"/>
    <w:rsid w:val="0001792B"/>
    <w:rsid w:val="00022CB7"/>
    <w:rsid w:val="00024842"/>
    <w:rsid w:val="00025609"/>
    <w:rsid w:val="000312D1"/>
    <w:rsid w:val="00033AA8"/>
    <w:rsid w:val="00033FB3"/>
    <w:rsid w:val="00034529"/>
    <w:rsid w:val="00034A3C"/>
    <w:rsid w:val="0003572C"/>
    <w:rsid w:val="00035D05"/>
    <w:rsid w:val="000364BD"/>
    <w:rsid w:val="00037394"/>
    <w:rsid w:val="0004044B"/>
    <w:rsid w:val="00040694"/>
    <w:rsid w:val="00040D91"/>
    <w:rsid w:val="00041105"/>
    <w:rsid w:val="00041336"/>
    <w:rsid w:val="00042072"/>
    <w:rsid w:val="00042A7F"/>
    <w:rsid w:val="00043152"/>
    <w:rsid w:val="000451D3"/>
    <w:rsid w:val="00045D8C"/>
    <w:rsid w:val="000467D8"/>
    <w:rsid w:val="000478BB"/>
    <w:rsid w:val="00050840"/>
    <w:rsid w:val="0005124A"/>
    <w:rsid w:val="00051B99"/>
    <w:rsid w:val="00054029"/>
    <w:rsid w:val="00054867"/>
    <w:rsid w:val="00054AF6"/>
    <w:rsid w:val="00055770"/>
    <w:rsid w:val="00055D9F"/>
    <w:rsid w:val="00056753"/>
    <w:rsid w:val="000570A0"/>
    <w:rsid w:val="00057221"/>
    <w:rsid w:val="00061958"/>
    <w:rsid w:val="0006200D"/>
    <w:rsid w:val="000628B4"/>
    <w:rsid w:val="00062E76"/>
    <w:rsid w:val="00065320"/>
    <w:rsid w:val="00065D75"/>
    <w:rsid w:val="00067A45"/>
    <w:rsid w:val="00067D5D"/>
    <w:rsid w:val="00071702"/>
    <w:rsid w:val="0007232B"/>
    <w:rsid w:val="00074F80"/>
    <w:rsid w:val="00075737"/>
    <w:rsid w:val="00077F44"/>
    <w:rsid w:val="0008144E"/>
    <w:rsid w:val="0008162D"/>
    <w:rsid w:val="00081C16"/>
    <w:rsid w:val="00082006"/>
    <w:rsid w:val="00083790"/>
    <w:rsid w:val="00084A1B"/>
    <w:rsid w:val="00085373"/>
    <w:rsid w:val="000853DA"/>
    <w:rsid w:val="00085D75"/>
    <w:rsid w:val="000862A0"/>
    <w:rsid w:val="000867F2"/>
    <w:rsid w:val="0009078A"/>
    <w:rsid w:val="00093344"/>
    <w:rsid w:val="000936E9"/>
    <w:rsid w:val="00093F4A"/>
    <w:rsid w:val="000946E1"/>
    <w:rsid w:val="00094918"/>
    <w:rsid w:val="000954E0"/>
    <w:rsid w:val="00096971"/>
    <w:rsid w:val="000979C4"/>
    <w:rsid w:val="00097B78"/>
    <w:rsid w:val="000A0E0F"/>
    <w:rsid w:val="000A175E"/>
    <w:rsid w:val="000A19C9"/>
    <w:rsid w:val="000A1F7E"/>
    <w:rsid w:val="000A3BF4"/>
    <w:rsid w:val="000A425B"/>
    <w:rsid w:val="000A4A13"/>
    <w:rsid w:val="000A4E6E"/>
    <w:rsid w:val="000A6800"/>
    <w:rsid w:val="000A73B2"/>
    <w:rsid w:val="000A7BFC"/>
    <w:rsid w:val="000B0922"/>
    <w:rsid w:val="000B15B8"/>
    <w:rsid w:val="000B2011"/>
    <w:rsid w:val="000B465D"/>
    <w:rsid w:val="000B5D70"/>
    <w:rsid w:val="000B6200"/>
    <w:rsid w:val="000B6302"/>
    <w:rsid w:val="000B65F7"/>
    <w:rsid w:val="000B6DAF"/>
    <w:rsid w:val="000C149C"/>
    <w:rsid w:val="000C14C1"/>
    <w:rsid w:val="000C1543"/>
    <w:rsid w:val="000C1CCA"/>
    <w:rsid w:val="000C1F9E"/>
    <w:rsid w:val="000C207A"/>
    <w:rsid w:val="000C2B91"/>
    <w:rsid w:val="000C37FF"/>
    <w:rsid w:val="000C48CE"/>
    <w:rsid w:val="000C5695"/>
    <w:rsid w:val="000C6655"/>
    <w:rsid w:val="000C6CD8"/>
    <w:rsid w:val="000C7E21"/>
    <w:rsid w:val="000D3545"/>
    <w:rsid w:val="000D3674"/>
    <w:rsid w:val="000E02DE"/>
    <w:rsid w:val="000E1B59"/>
    <w:rsid w:val="000E2710"/>
    <w:rsid w:val="000E3DFA"/>
    <w:rsid w:val="000E4148"/>
    <w:rsid w:val="000E4378"/>
    <w:rsid w:val="000E467E"/>
    <w:rsid w:val="000E63B6"/>
    <w:rsid w:val="000E683D"/>
    <w:rsid w:val="000E6887"/>
    <w:rsid w:val="000E6959"/>
    <w:rsid w:val="000E7259"/>
    <w:rsid w:val="000F034C"/>
    <w:rsid w:val="000F147D"/>
    <w:rsid w:val="000F4C76"/>
    <w:rsid w:val="000F4E5F"/>
    <w:rsid w:val="000F5B6F"/>
    <w:rsid w:val="000F6CF2"/>
    <w:rsid w:val="0010324D"/>
    <w:rsid w:val="00103CDD"/>
    <w:rsid w:val="00104DAE"/>
    <w:rsid w:val="00106298"/>
    <w:rsid w:val="001062F5"/>
    <w:rsid w:val="0010633B"/>
    <w:rsid w:val="001064B2"/>
    <w:rsid w:val="00106ADA"/>
    <w:rsid w:val="00107892"/>
    <w:rsid w:val="00107BF5"/>
    <w:rsid w:val="00112A63"/>
    <w:rsid w:val="0011324F"/>
    <w:rsid w:val="00114A87"/>
    <w:rsid w:val="0011531F"/>
    <w:rsid w:val="0011588C"/>
    <w:rsid w:val="001158D4"/>
    <w:rsid w:val="00115AD3"/>
    <w:rsid w:val="00115E0B"/>
    <w:rsid w:val="00115E4C"/>
    <w:rsid w:val="00117B24"/>
    <w:rsid w:val="00120190"/>
    <w:rsid w:val="001211FC"/>
    <w:rsid w:val="00121B1D"/>
    <w:rsid w:val="001247DC"/>
    <w:rsid w:val="00124FDA"/>
    <w:rsid w:val="00126E23"/>
    <w:rsid w:val="00126F09"/>
    <w:rsid w:val="001304E2"/>
    <w:rsid w:val="00132037"/>
    <w:rsid w:val="00132486"/>
    <w:rsid w:val="00132912"/>
    <w:rsid w:val="00135902"/>
    <w:rsid w:val="00135E9A"/>
    <w:rsid w:val="00137B1F"/>
    <w:rsid w:val="001400E3"/>
    <w:rsid w:val="0014210D"/>
    <w:rsid w:val="00142828"/>
    <w:rsid w:val="00142D89"/>
    <w:rsid w:val="001432BB"/>
    <w:rsid w:val="0014372F"/>
    <w:rsid w:val="00144FDC"/>
    <w:rsid w:val="00145961"/>
    <w:rsid w:val="001464CA"/>
    <w:rsid w:val="001476A2"/>
    <w:rsid w:val="00147BC6"/>
    <w:rsid w:val="001506B6"/>
    <w:rsid w:val="00150A68"/>
    <w:rsid w:val="00151577"/>
    <w:rsid w:val="00151691"/>
    <w:rsid w:val="0015226E"/>
    <w:rsid w:val="00154B65"/>
    <w:rsid w:val="00154D17"/>
    <w:rsid w:val="00155A3A"/>
    <w:rsid w:val="00157095"/>
    <w:rsid w:val="0015731D"/>
    <w:rsid w:val="00157578"/>
    <w:rsid w:val="00164125"/>
    <w:rsid w:val="00164776"/>
    <w:rsid w:val="001651C3"/>
    <w:rsid w:val="00165DA0"/>
    <w:rsid w:val="00166CE5"/>
    <w:rsid w:val="001703D7"/>
    <w:rsid w:val="001706A0"/>
    <w:rsid w:val="00171D46"/>
    <w:rsid w:val="001730A4"/>
    <w:rsid w:val="001749B4"/>
    <w:rsid w:val="00180B6B"/>
    <w:rsid w:val="00180DD5"/>
    <w:rsid w:val="0018165D"/>
    <w:rsid w:val="0018197E"/>
    <w:rsid w:val="00182851"/>
    <w:rsid w:val="00183355"/>
    <w:rsid w:val="00183E53"/>
    <w:rsid w:val="00183FFD"/>
    <w:rsid w:val="0018573B"/>
    <w:rsid w:val="0018779F"/>
    <w:rsid w:val="00187EBE"/>
    <w:rsid w:val="00193219"/>
    <w:rsid w:val="001950CD"/>
    <w:rsid w:val="001959A3"/>
    <w:rsid w:val="0019664F"/>
    <w:rsid w:val="00197486"/>
    <w:rsid w:val="00197D13"/>
    <w:rsid w:val="001A1B65"/>
    <w:rsid w:val="001A249C"/>
    <w:rsid w:val="001A2807"/>
    <w:rsid w:val="001A6FB1"/>
    <w:rsid w:val="001A7B07"/>
    <w:rsid w:val="001A7DAC"/>
    <w:rsid w:val="001A7F14"/>
    <w:rsid w:val="001B050B"/>
    <w:rsid w:val="001B0933"/>
    <w:rsid w:val="001B2C2B"/>
    <w:rsid w:val="001B3D7B"/>
    <w:rsid w:val="001B4D95"/>
    <w:rsid w:val="001B4E88"/>
    <w:rsid w:val="001B5C1C"/>
    <w:rsid w:val="001B5EBB"/>
    <w:rsid w:val="001B6A4D"/>
    <w:rsid w:val="001C2154"/>
    <w:rsid w:val="001C2999"/>
    <w:rsid w:val="001C2D32"/>
    <w:rsid w:val="001C2E9C"/>
    <w:rsid w:val="001C35C7"/>
    <w:rsid w:val="001C6435"/>
    <w:rsid w:val="001C6CB6"/>
    <w:rsid w:val="001C7DC4"/>
    <w:rsid w:val="001D0C4C"/>
    <w:rsid w:val="001D2493"/>
    <w:rsid w:val="001D2A69"/>
    <w:rsid w:val="001D3098"/>
    <w:rsid w:val="001D3624"/>
    <w:rsid w:val="001D3D48"/>
    <w:rsid w:val="001D3DE5"/>
    <w:rsid w:val="001D627B"/>
    <w:rsid w:val="001D7389"/>
    <w:rsid w:val="001D782D"/>
    <w:rsid w:val="001E0996"/>
    <w:rsid w:val="001E2E13"/>
    <w:rsid w:val="001E3CFD"/>
    <w:rsid w:val="001E433E"/>
    <w:rsid w:val="001E7C2C"/>
    <w:rsid w:val="001F01E0"/>
    <w:rsid w:val="001F065B"/>
    <w:rsid w:val="001F10DC"/>
    <w:rsid w:val="001F15B9"/>
    <w:rsid w:val="001F183C"/>
    <w:rsid w:val="001F4E6A"/>
    <w:rsid w:val="001F5E1F"/>
    <w:rsid w:val="001F75EC"/>
    <w:rsid w:val="001F799D"/>
    <w:rsid w:val="0020054D"/>
    <w:rsid w:val="0020292C"/>
    <w:rsid w:val="00203A1B"/>
    <w:rsid w:val="00204ED7"/>
    <w:rsid w:val="0020597D"/>
    <w:rsid w:val="00205C9E"/>
    <w:rsid w:val="002079AF"/>
    <w:rsid w:val="00207BD5"/>
    <w:rsid w:val="00210482"/>
    <w:rsid w:val="00210DAC"/>
    <w:rsid w:val="002128E1"/>
    <w:rsid w:val="00214D3B"/>
    <w:rsid w:val="00215ECF"/>
    <w:rsid w:val="0022036E"/>
    <w:rsid w:val="00222A9D"/>
    <w:rsid w:val="0022317E"/>
    <w:rsid w:val="00224429"/>
    <w:rsid w:val="002251F7"/>
    <w:rsid w:val="00225247"/>
    <w:rsid w:val="00230FAE"/>
    <w:rsid w:val="00231313"/>
    <w:rsid w:val="002315B9"/>
    <w:rsid w:val="002331C1"/>
    <w:rsid w:val="0023355A"/>
    <w:rsid w:val="00234E9D"/>
    <w:rsid w:val="00234FDA"/>
    <w:rsid w:val="00241370"/>
    <w:rsid w:val="00242FAB"/>
    <w:rsid w:val="00243612"/>
    <w:rsid w:val="00243AF7"/>
    <w:rsid w:val="002448CA"/>
    <w:rsid w:val="00245269"/>
    <w:rsid w:val="00246EB9"/>
    <w:rsid w:val="00251461"/>
    <w:rsid w:val="002528DB"/>
    <w:rsid w:val="00254AEC"/>
    <w:rsid w:val="00255948"/>
    <w:rsid w:val="0025599E"/>
    <w:rsid w:val="00255FDA"/>
    <w:rsid w:val="00256A17"/>
    <w:rsid w:val="00257495"/>
    <w:rsid w:val="00257573"/>
    <w:rsid w:val="00257F58"/>
    <w:rsid w:val="002649B6"/>
    <w:rsid w:val="002650D3"/>
    <w:rsid w:val="002663BA"/>
    <w:rsid w:val="00267BAF"/>
    <w:rsid w:val="002708D6"/>
    <w:rsid w:val="0027155B"/>
    <w:rsid w:val="00275991"/>
    <w:rsid w:val="0028045B"/>
    <w:rsid w:val="00280AB2"/>
    <w:rsid w:val="002817CF"/>
    <w:rsid w:val="0028258B"/>
    <w:rsid w:val="00283513"/>
    <w:rsid w:val="0028435D"/>
    <w:rsid w:val="0028459A"/>
    <w:rsid w:val="00284D23"/>
    <w:rsid w:val="00286C4B"/>
    <w:rsid w:val="00286CB4"/>
    <w:rsid w:val="0029152D"/>
    <w:rsid w:val="002920D0"/>
    <w:rsid w:val="0029326F"/>
    <w:rsid w:val="002942A5"/>
    <w:rsid w:val="0029493E"/>
    <w:rsid w:val="002950F8"/>
    <w:rsid w:val="002964E8"/>
    <w:rsid w:val="00296968"/>
    <w:rsid w:val="0029730F"/>
    <w:rsid w:val="00297A62"/>
    <w:rsid w:val="002A1362"/>
    <w:rsid w:val="002A2489"/>
    <w:rsid w:val="002A3192"/>
    <w:rsid w:val="002A36A2"/>
    <w:rsid w:val="002A4492"/>
    <w:rsid w:val="002A48A9"/>
    <w:rsid w:val="002A70F6"/>
    <w:rsid w:val="002A722F"/>
    <w:rsid w:val="002B0385"/>
    <w:rsid w:val="002B05EC"/>
    <w:rsid w:val="002B17D5"/>
    <w:rsid w:val="002B20EA"/>
    <w:rsid w:val="002B52C2"/>
    <w:rsid w:val="002B58B0"/>
    <w:rsid w:val="002B6669"/>
    <w:rsid w:val="002B6AD4"/>
    <w:rsid w:val="002B6CBE"/>
    <w:rsid w:val="002B7D91"/>
    <w:rsid w:val="002C2619"/>
    <w:rsid w:val="002C46D0"/>
    <w:rsid w:val="002C6878"/>
    <w:rsid w:val="002D01CE"/>
    <w:rsid w:val="002D1DDA"/>
    <w:rsid w:val="002D2A38"/>
    <w:rsid w:val="002D35BC"/>
    <w:rsid w:val="002D431A"/>
    <w:rsid w:val="002D4BD9"/>
    <w:rsid w:val="002D5DA2"/>
    <w:rsid w:val="002E02FE"/>
    <w:rsid w:val="002E062D"/>
    <w:rsid w:val="002E0CBA"/>
    <w:rsid w:val="002E0FB6"/>
    <w:rsid w:val="002E15A6"/>
    <w:rsid w:val="002E26DF"/>
    <w:rsid w:val="002E35CD"/>
    <w:rsid w:val="002E6790"/>
    <w:rsid w:val="002E6F32"/>
    <w:rsid w:val="002F07D7"/>
    <w:rsid w:val="002F2531"/>
    <w:rsid w:val="002F33E6"/>
    <w:rsid w:val="002F3646"/>
    <w:rsid w:val="002F58D5"/>
    <w:rsid w:val="002F6788"/>
    <w:rsid w:val="002F6F6C"/>
    <w:rsid w:val="002F715D"/>
    <w:rsid w:val="0030062E"/>
    <w:rsid w:val="00300C26"/>
    <w:rsid w:val="0030151A"/>
    <w:rsid w:val="0030211E"/>
    <w:rsid w:val="003022EB"/>
    <w:rsid w:val="00304125"/>
    <w:rsid w:val="00305D33"/>
    <w:rsid w:val="003066E3"/>
    <w:rsid w:val="00306F77"/>
    <w:rsid w:val="003073A0"/>
    <w:rsid w:val="00307436"/>
    <w:rsid w:val="00310A35"/>
    <w:rsid w:val="003115F7"/>
    <w:rsid w:val="00311C76"/>
    <w:rsid w:val="00312039"/>
    <w:rsid w:val="00312398"/>
    <w:rsid w:val="00313FAC"/>
    <w:rsid w:val="00314311"/>
    <w:rsid w:val="00315600"/>
    <w:rsid w:val="00320D18"/>
    <w:rsid w:val="00321686"/>
    <w:rsid w:val="003216DD"/>
    <w:rsid w:val="00321ADE"/>
    <w:rsid w:val="00322487"/>
    <w:rsid w:val="003233D2"/>
    <w:rsid w:val="003248AD"/>
    <w:rsid w:val="003256CA"/>
    <w:rsid w:val="00326C1B"/>
    <w:rsid w:val="00330409"/>
    <w:rsid w:val="003307D8"/>
    <w:rsid w:val="00330C0C"/>
    <w:rsid w:val="00333C1B"/>
    <w:rsid w:val="003349F9"/>
    <w:rsid w:val="00335024"/>
    <w:rsid w:val="00336071"/>
    <w:rsid w:val="00336E61"/>
    <w:rsid w:val="00337E61"/>
    <w:rsid w:val="00341187"/>
    <w:rsid w:val="00341272"/>
    <w:rsid w:val="0034169C"/>
    <w:rsid w:val="0034310F"/>
    <w:rsid w:val="00343363"/>
    <w:rsid w:val="00343A36"/>
    <w:rsid w:val="003443C3"/>
    <w:rsid w:val="003447CE"/>
    <w:rsid w:val="0034504D"/>
    <w:rsid w:val="00345F47"/>
    <w:rsid w:val="00346F31"/>
    <w:rsid w:val="00350FAA"/>
    <w:rsid w:val="003511FA"/>
    <w:rsid w:val="003518DF"/>
    <w:rsid w:val="00353711"/>
    <w:rsid w:val="00353816"/>
    <w:rsid w:val="00355821"/>
    <w:rsid w:val="00355EDB"/>
    <w:rsid w:val="00357236"/>
    <w:rsid w:val="0035756C"/>
    <w:rsid w:val="003577C4"/>
    <w:rsid w:val="00362056"/>
    <w:rsid w:val="003626D7"/>
    <w:rsid w:val="003636AA"/>
    <w:rsid w:val="00364809"/>
    <w:rsid w:val="00364F86"/>
    <w:rsid w:val="00365A46"/>
    <w:rsid w:val="0037228C"/>
    <w:rsid w:val="003731DD"/>
    <w:rsid w:val="003760DF"/>
    <w:rsid w:val="00376F12"/>
    <w:rsid w:val="0038021A"/>
    <w:rsid w:val="00382045"/>
    <w:rsid w:val="0038222C"/>
    <w:rsid w:val="003838A5"/>
    <w:rsid w:val="00383D80"/>
    <w:rsid w:val="00384A66"/>
    <w:rsid w:val="00386ADE"/>
    <w:rsid w:val="003931B7"/>
    <w:rsid w:val="003934D2"/>
    <w:rsid w:val="00394809"/>
    <w:rsid w:val="00394AF9"/>
    <w:rsid w:val="00396C49"/>
    <w:rsid w:val="00396F24"/>
    <w:rsid w:val="0039732C"/>
    <w:rsid w:val="0039759B"/>
    <w:rsid w:val="00397668"/>
    <w:rsid w:val="003A149E"/>
    <w:rsid w:val="003A3235"/>
    <w:rsid w:val="003A332E"/>
    <w:rsid w:val="003A3CFC"/>
    <w:rsid w:val="003A3D13"/>
    <w:rsid w:val="003A4C3C"/>
    <w:rsid w:val="003A5682"/>
    <w:rsid w:val="003A6739"/>
    <w:rsid w:val="003A704E"/>
    <w:rsid w:val="003B2182"/>
    <w:rsid w:val="003B27C8"/>
    <w:rsid w:val="003B5D2A"/>
    <w:rsid w:val="003B6015"/>
    <w:rsid w:val="003C0A27"/>
    <w:rsid w:val="003C0B79"/>
    <w:rsid w:val="003C137C"/>
    <w:rsid w:val="003C1424"/>
    <w:rsid w:val="003C47ED"/>
    <w:rsid w:val="003C64C0"/>
    <w:rsid w:val="003C76D3"/>
    <w:rsid w:val="003C797B"/>
    <w:rsid w:val="003D0795"/>
    <w:rsid w:val="003D0DC8"/>
    <w:rsid w:val="003D0EF6"/>
    <w:rsid w:val="003D30AF"/>
    <w:rsid w:val="003D3A1E"/>
    <w:rsid w:val="003D55AF"/>
    <w:rsid w:val="003D56C6"/>
    <w:rsid w:val="003D7D2D"/>
    <w:rsid w:val="003D7D71"/>
    <w:rsid w:val="003E183C"/>
    <w:rsid w:val="003E2405"/>
    <w:rsid w:val="003E2AE9"/>
    <w:rsid w:val="003E2D48"/>
    <w:rsid w:val="003E428F"/>
    <w:rsid w:val="003E5466"/>
    <w:rsid w:val="003E5E33"/>
    <w:rsid w:val="003E72EF"/>
    <w:rsid w:val="003E797A"/>
    <w:rsid w:val="003F1E10"/>
    <w:rsid w:val="003F2FF1"/>
    <w:rsid w:val="003F307E"/>
    <w:rsid w:val="003F4A13"/>
    <w:rsid w:val="003F65D8"/>
    <w:rsid w:val="003F7C95"/>
    <w:rsid w:val="003F7CBD"/>
    <w:rsid w:val="00401158"/>
    <w:rsid w:val="00404B0D"/>
    <w:rsid w:val="00405657"/>
    <w:rsid w:val="0040667D"/>
    <w:rsid w:val="004079B4"/>
    <w:rsid w:val="00407C64"/>
    <w:rsid w:val="00410B65"/>
    <w:rsid w:val="00410C8E"/>
    <w:rsid w:val="00410E24"/>
    <w:rsid w:val="00410E30"/>
    <w:rsid w:val="0041101C"/>
    <w:rsid w:val="00412333"/>
    <w:rsid w:val="004151F4"/>
    <w:rsid w:val="00415EAD"/>
    <w:rsid w:val="004168CB"/>
    <w:rsid w:val="0041790B"/>
    <w:rsid w:val="00417E36"/>
    <w:rsid w:val="00420B9A"/>
    <w:rsid w:val="004213DA"/>
    <w:rsid w:val="00422DE7"/>
    <w:rsid w:val="004232A3"/>
    <w:rsid w:val="00423500"/>
    <w:rsid w:val="00423B24"/>
    <w:rsid w:val="0042486F"/>
    <w:rsid w:val="004261FE"/>
    <w:rsid w:val="00427334"/>
    <w:rsid w:val="0043024D"/>
    <w:rsid w:val="00431540"/>
    <w:rsid w:val="0043332C"/>
    <w:rsid w:val="0043535A"/>
    <w:rsid w:val="00435D30"/>
    <w:rsid w:val="00437687"/>
    <w:rsid w:val="0044052A"/>
    <w:rsid w:val="004406C2"/>
    <w:rsid w:val="004411D9"/>
    <w:rsid w:val="004422C3"/>
    <w:rsid w:val="00442BA9"/>
    <w:rsid w:val="004447EF"/>
    <w:rsid w:val="0044553F"/>
    <w:rsid w:val="00445987"/>
    <w:rsid w:val="0044706E"/>
    <w:rsid w:val="0044724A"/>
    <w:rsid w:val="004502FA"/>
    <w:rsid w:val="00453DFB"/>
    <w:rsid w:val="0045451D"/>
    <w:rsid w:val="00455F72"/>
    <w:rsid w:val="0045629A"/>
    <w:rsid w:val="00456372"/>
    <w:rsid w:val="00457DD1"/>
    <w:rsid w:val="00462A2B"/>
    <w:rsid w:val="00462A80"/>
    <w:rsid w:val="00463143"/>
    <w:rsid w:val="004647F7"/>
    <w:rsid w:val="00464E3A"/>
    <w:rsid w:val="00465F09"/>
    <w:rsid w:val="00471AEE"/>
    <w:rsid w:val="00471C0A"/>
    <w:rsid w:val="0047290B"/>
    <w:rsid w:val="004770BD"/>
    <w:rsid w:val="00477282"/>
    <w:rsid w:val="00481187"/>
    <w:rsid w:val="00481778"/>
    <w:rsid w:val="00482EC3"/>
    <w:rsid w:val="00483B30"/>
    <w:rsid w:val="004852C6"/>
    <w:rsid w:val="0048554F"/>
    <w:rsid w:val="00485F0F"/>
    <w:rsid w:val="00490430"/>
    <w:rsid w:val="00490C0B"/>
    <w:rsid w:val="00492739"/>
    <w:rsid w:val="00492E2D"/>
    <w:rsid w:val="00493AE5"/>
    <w:rsid w:val="00494CD1"/>
    <w:rsid w:val="00494D83"/>
    <w:rsid w:val="0049580E"/>
    <w:rsid w:val="00496BA0"/>
    <w:rsid w:val="00497723"/>
    <w:rsid w:val="00497E74"/>
    <w:rsid w:val="004A0AB4"/>
    <w:rsid w:val="004A1012"/>
    <w:rsid w:val="004A11B7"/>
    <w:rsid w:val="004A1905"/>
    <w:rsid w:val="004A1F8F"/>
    <w:rsid w:val="004A2E5A"/>
    <w:rsid w:val="004A3DAA"/>
    <w:rsid w:val="004A4785"/>
    <w:rsid w:val="004A62E2"/>
    <w:rsid w:val="004A72E9"/>
    <w:rsid w:val="004B02BB"/>
    <w:rsid w:val="004B130D"/>
    <w:rsid w:val="004B15B0"/>
    <w:rsid w:val="004B4E28"/>
    <w:rsid w:val="004B54C3"/>
    <w:rsid w:val="004B70BC"/>
    <w:rsid w:val="004B7E3C"/>
    <w:rsid w:val="004C3C22"/>
    <w:rsid w:val="004C550E"/>
    <w:rsid w:val="004C7E58"/>
    <w:rsid w:val="004D115B"/>
    <w:rsid w:val="004D118B"/>
    <w:rsid w:val="004D1E41"/>
    <w:rsid w:val="004D229F"/>
    <w:rsid w:val="004D313D"/>
    <w:rsid w:val="004D4681"/>
    <w:rsid w:val="004D4A2C"/>
    <w:rsid w:val="004D4E02"/>
    <w:rsid w:val="004D6339"/>
    <w:rsid w:val="004D659E"/>
    <w:rsid w:val="004D669D"/>
    <w:rsid w:val="004D6CE8"/>
    <w:rsid w:val="004E36A1"/>
    <w:rsid w:val="004E419E"/>
    <w:rsid w:val="004E591F"/>
    <w:rsid w:val="004F0540"/>
    <w:rsid w:val="004F0F16"/>
    <w:rsid w:val="004F100F"/>
    <w:rsid w:val="004F3AEC"/>
    <w:rsid w:val="004F42CB"/>
    <w:rsid w:val="004F4A63"/>
    <w:rsid w:val="004F4DCE"/>
    <w:rsid w:val="004F6845"/>
    <w:rsid w:val="004F6CF7"/>
    <w:rsid w:val="00505387"/>
    <w:rsid w:val="00506562"/>
    <w:rsid w:val="005066E4"/>
    <w:rsid w:val="005072DD"/>
    <w:rsid w:val="00512666"/>
    <w:rsid w:val="00512DCE"/>
    <w:rsid w:val="00515D31"/>
    <w:rsid w:val="0051613E"/>
    <w:rsid w:val="005211AE"/>
    <w:rsid w:val="0052148F"/>
    <w:rsid w:val="00521DAE"/>
    <w:rsid w:val="00522466"/>
    <w:rsid w:val="00524FD0"/>
    <w:rsid w:val="005251E7"/>
    <w:rsid w:val="00526A87"/>
    <w:rsid w:val="00526E17"/>
    <w:rsid w:val="00527BBD"/>
    <w:rsid w:val="00530D8D"/>
    <w:rsid w:val="0053291F"/>
    <w:rsid w:val="0053309A"/>
    <w:rsid w:val="00533664"/>
    <w:rsid w:val="00534264"/>
    <w:rsid w:val="0053702F"/>
    <w:rsid w:val="0053750C"/>
    <w:rsid w:val="00537C8D"/>
    <w:rsid w:val="00537D81"/>
    <w:rsid w:val="005405B8"/>
    <w:rsid w:val="00541594"/>
    <w:rsid w:val="0054174F"/>
    <w:rsid w:val="005418DC"/>
    <w:rsid w:val="00541FC6"/>
    <w:rsid w:val="0054547A"/>
    <w:rsid w:val="005468A9"/>
    <w:rsid w:val="00547486"/>
    <w:rsid w:val="00547FBC"/>
    <w:rsid w:val="005508C6"/>
    <w:rsid w:val="00550EFB"/>
    <w:rsid w:val="0055100A"/>
    <w:rsid w:val="005515B4"/>
    <w:rsid w:val="005516ED"/>
    <w:rsid w:val="005525E0"/>
    <w:rsid w:val="00552685"/>
    <w:rsid w:val="0055538A"/>
    <w:rsid w:val="00555496"/>
    <w:rsid w:val="0055593D"/>
    <w:rsid w:val="00555D16"/>
    <w:rsid w:val="0055690A"/>
    <w:rsid w:val="00560500"/>
    <w:rsid w:val="00560FA0"/>
    <w:rsid w:val="005617CB"/>
    <w:rsid w:val="005619E2"/>
    <w:rsid w:val="00562DFB"/>
    <w:rsid w:val="00563C0C"/>
    <w:rsid w:val="00563E59"/>
    <w:rsid w:val="00564860"/>
    <w:rsid w:val="00566053"/>
    <w:rsid w:val="005677EC"/>
    <w:rsid w:val="00570A8C"/>
    <w:rsid w:val="00572EFB"/>
    <w:rsid w:val="00573035"/>
    <w:rsid w:val="00574041"/>
    <w:rsid w:val="00574135"/>
    <w:rsid w:val="00575456"/>
    <w:rsid w:val="00576B9A"/>
    <w:rsid w:val="00577082"/>
    <w:rsid w:val="00577D6B"/>
    <w:rsid w:val="00577E09"/>
    <w:rsid w:val="005804CF"/>
    <w:rsid w:val="00583540"/>
    <w:rsid w:val="005843A4"/>
    <w:rsid w:val="00584A83"/>
    <w:rsid w:val="00585B95"/>
    <w:rsid w:val="00586943"/>
    <w:rsid w:val="00590A11"/>
    <w:rsid w:val="0059143C"/>
    <w:rsid w:val="005919BE"/>
    <w:rsid w:val="00592040"/>
    <w:rsid w:val="00594D65"/>
    <w:rsid w:val="00595780"/>
    <w:rsid w:val="00595848"/>
    <w:rsid w:val="00596459"/>
    <w:rsid w:val="00596F21"/>
    <w:rsid w:val="005A0960"/>
    <w:rsid w:val="005A0B20"/>
    <w:rsid w:val="005A11ED"/>
    <w:rsid w:val="005A1FA0"/>
    <w:rsid w:val="005A3A0B"/>
    <w:rsid w:val="005A4002"/>
    <w:rsid w:val="005A65A8"/>
    <w:rsid w:val="005A77E7"/>
    <w:rsid w:val="005A7ABD"/>
    <w:rsid w:val="005B0950"/>
    <w:rsid w:val="005B1067"/>
    <w:rsid w:val="005B17D6"/>
    <w:rsid w:val="005B4586"/>
    <w:rsid w:val="005B69A4"/>
    <w:rsid w:val="005B7FBA"/>
    <w:rsid w:val="005C0872"/>
    <w:rsid w:val="005C08A2"/>
    <w:rsid w:val="005C0BB4"/>
    <w:rsid w:val="005C2D01"/>
    <w:rsid w:val="005C64E7"/>
    <w:rsid w:val="005C6507"/>
    <w:rsid w:val="005C6EE6"/>
    <w:rsid w:val="005D06C5"/>
    <w:rsid w:val="005D12B7"/>
    <w:rsid w:val="005D2493"/>
    <w:rsid w:val="005D2748"/>
    <w:rsid w:val="005D2E8A"/>
    <w:rsid w:val="005D44F3"/>
    <w:rsid w:val="005D4B1C"/>
    <w:rsid w:val="005E1C03"/>
    <w:rsid w:val="005E2BFA"/>
    <w:rsid w:val="005E37D9"/>
    <w:rsid w:val="005E3CE9"/>
    <w:rsid w:val="005E3FAC"/>
    <w:rsid w:val="005E495A"/>
    <w:rsid w:val="005E657A"/>
    <w:rsid w:val="005F1532"/>
    <w:rsid w:val="005F2122"/>
    <w:rsid w:val="005F2547"/>
    <w:rsid w:val="005F3394"/>
    <w:rsid w:val="005F3541"/>
    <w:rsid w:val="005F4BAC"/>
    <w:rsid w:val="006008E2"/>
    <w:rsid w:val="00600EB5"/>
    <w:rsid w:val="00604475"/>
    <w:rsid w:val="00610026"/>
    <w:rsid w:val="00610DC7"/>
    <w:rsid w:val="00613A64"/>
    <w:rsid w:val="00613B4A"/>
    <w:rsid w:val="00615F1D"/>
    <w:rsid w:val="00620C24"/>
    <w:rsid w:val="00621058"/>
    <w:rsid w:val="00621615"/>
    <w:rsid w:val="006221E2"/>
    <w:rsid w:val="00622D81"/>
    <w:rsid w:val="0062390E"/>
    <w:rsid w:val="006245BD"/>
    <w:rsid w:val="00624EEB"/>
    <w:rsid w:val="00626F6A"/>
    <w:rsid w:val="006273C3"/>
    <w:rsid w:val="00627512"/>
    <w:rsid w:val="00627B5F"/>
    <w:rsid w:val="0063026E"/>
    <w:rsid w:val="00630A57"/>
    <w:rsid w:val="00630ED7"/>
    <w:rsid w:val="00631510"/>
    <w:rsid w:val="00631A62"/>
    <w:rsid w:val="00632214"/>
    <w:rsid w:val="00632815"/>
    <w:rsid w:val="00632CAD"/>
    <w:rsid w:val="00633E58"/>
    <w:rsid w:val="006341A2"/>
    <w:rsid w:val="00634C22"/>
    <w:rsid w:val="00634C26"/>
    <w:rsid w:val="00636EBF"/>
    <w:rsid w:val="00637F7D"/>
    <w:rsid w:val="0064077E"/>
    <w:rsid w:val="0064425B"/>
    <w:rsid w:val="00644DF3"/>
    <w:rsid w:val="00645BA8"/>
    <w:rsid w:val="00645C67"/>
    <w:rsid w:val="00645DA4"/>
    <w:rsid w:val="00646F39"/>
    <w:rsid w:val="00650B91"/>
    <w:rsid w:val="00653C03"/>
    <w:rsid w:val="00654529"/>
    <w:rsid w:val="00654A3E"/>
    <w:rsid w:val="006565CE"/>
    <w:rsid w:val="00657F88"/>
    <w:rsid w:val="00657FCA"/>
    <w:rsid w:val="00660291"/>
    <w:rsid w:val="00661284"/>
    <w:rsid w:val="00661503"/>
    <w:rsid w:val="00663441"/>
    <w:rsid w:val="006635AE"/>
    <w:rsid w:val="00665003"/>
    <w:rsid w:val="006660CD"/>
    <w:rsid w:val="0066614D"/>
    <w:rsid w:val="00666497"/>
    <w:rsid w:val="00666DC7"/>
    <w:rsid w:val="0066764F"/>
    <w:rsid w:val="0067181E"/>
    <w:rsid w:val="0067265E"/>
    <w:rsid w:val="00672F5B"/>
    <w:rsid w:val="006748AD"/>
    <w:rsid w:val="006753A1"/>
    <w:rsid w:val="00675FD5"/>
    <w:rsid w:val="00676525"/>
    <w:rsid w:val="006765FD"/>
    <w:rsid w:val="00676738"/>
    <w:rsid w:val="006768EC"/>
    <w:rsid w:val="006813DD"/>
    <w:rsid w:val="006824D9"/>
    <w:rsid w:val="006837C6"/>
    <w:rsid w:val="0068383C"/>
    <w:rsid w:val="006842F2"/>
    <w:rsid w:val="00684E02"/>
    <w:rsid w:val="00685B4F"/>
    <w:rsid w:val="0068681C"/>
    <w:rsid w:val="00686D89"/>
    <w:rsid w:val="00687F60"/>
    <w:rsid w:val="006900C7"/>
    <w:rsid w:val="00690FA7"/>
    <w:rsid w:val="006920E7"/>
    <w:rsid w:val="006923A0"/>
    <w:rsid w:val="00692FB5"/>
    <w:rsid w:val="0069304D"/>
    <w:rsid w:val="006933FC"/>
    <w:rsid w:val="0069584F"/>
    <w:rsid w:val="00695D0F"/>
    <w:rsid w:val="0069619E"/>
    <w:rsid w:val="006A0AB0"/>
    <w:rsid w:val="006A0C8E"/>
    <w:rsid w:val="006A5304"/>
    <w:rsid w:val="006A53CD"/>
    <w:rsid w:val="006A7FA5"/>
    <w:rsid w:val="006B117B"/>
    <w:rsid w:val="006B168E"/>
    <w:rsid w:val="006B2DF4"/>
    <w:rsid w:val="006B3DDD"/>
    <w:rsid w:val="006B546A"/>
    <w:rsid w:val="006B5B02"/>
    <w:rsid w:val="006B6BD1"/>
    <w:rsid w:val="006C0823"/>
    <w:rsid w:val="006C1922"/>
    <w:rsid w:val="006C2312"/>
    <w:rsid w:val="006C384B"/>
    <w:rsid w:val="006C3925"/>
    <w:rsid w:val="006C421A"/>
    <w:rsid w:val="006C44BD"/>
    <w:rsid w:val="006C5C90"/>
    <w:rsid w:val="006C665D"/>
    <w:rsid w:val="006C6B2E"/>
    <w:rsid w:val="006C7260"/>
    <w:rsid w:val="006C7489"/>
    <w:rsid w:val="006C768A"/>
    <w:rsid w:val="006D0273"/>
    <w:rsid w:val="006D0C06"/>
    <w:rsid w:val="006D0FC3"/>
    <w:rsid w:val="006D158B"/>
    <w:rsid w:val="006D3AC6"/>
    <w:rsid w:val="006D5C9C"/>
    <w:rsid w:val="006D6A61"/>
    <w:rsid w:val="006D7002"/>
    <w:rsid w:val="006D700F"/>
    <w:rsid w:val="006E2DA2"/>
    <w:rsid w:val="006E345C"/>
    <w:rsid w:val="006E466B"/>
    <w:rsid w:val="006E4E7D"/>
    <w:rsid w:val="006E4F2D"/>
    <w:rsid w:val="006E55F5"/>
    <w:rsid w:val="006E5A89"/>
    <w:rsid w:val="006E62CC"/>
    <w:rsid w:val="006F1699"/>
    <w:rsid w:val="006F46EB"/>
    <w:rsid w:val="006F4ACD"/>
    <w:rsid w:val="006F503F"/>
    <w:rsid w:val="006F586C"/>
    <w:rsid w:val="006F5E2E"/>
    <w:rsid w:val="006F607E"/>
    <w:rsid w:val="006F62BA"/>
    <w:rsid w:val="006F6CEA"/>
    <w:rsid w:val="006F707B"/>
    <w:rsid w:val="00700AB6"/>
    <w:rsid w:val="00701B70"/>
    <w:rsid w:val="0070333D"/>
    <w:rsid w:val="007060BC"/>
    <w:rsid w:val="00707171"/>
    <w:rsid w:val="007073B4"/>
    <w:rsid w:val="0070779E"/>
    <w:rsid w:val="007079E2"/>
    <w:rsid w:val="00707A8E"/>
    <w:rsid w:val="00710225"/>
    <w:rsid w:val="007118FE"/>
    <w:rsid w:val="007148E3"/>
    <w:rsid w:val="0071523C"/>
    <w:rsid w:val="00715B73"/>
    <w:rsid w:val="00715D53"/>
    <w:rsid w:val="0071654C"/>
    <w:rsid w:val="007165F1"/>
    <w:rsid w:val="007170EE"/>
    <w:rsid w:val="00717E82"/>
    <w:rsid w:val="00722142"/>
    <w:rsid w:val="007223A4"/>
    <w:rsid w:val="00723668"/>
    <w:rsid w:val="007243A4"/>
    <w:rsid w:val="00724BA5"/>
    <w:rsid w:val="007265EA"/>
    <w:rsid w:val="00726ED3"/>
    <w:rsid w:val="00727D7B"/>
    <w:rsid w:val="0073054C"/>
    <w:rsid w:val="00730D00"/>
    <w:rsid w:val="0073130C"/>
    <w:rsid w:val="00732875"/>
    <w:rsid w:val="00732BF4"/>
    <w:rsid w:val="00734A35"/>
    <w:rsid w:val="00734E7E"/>
    <w:rsid w:val="00736309"/>
    <w:rsid w:val="0073778F"/>
    <w:rsid w:val="00740A35"/>
    <w:rsid w:val="00740CDA"/>
    <w:rsid w:val="007415E3"/>
    <w:rsid w:val="00741F26"/>
    <w:rsid w:val="00741F47"/>
    <w:rsid w:val="007447D5"/>
    <w:rsid w:val="00745AFF"/>
    <w:rsid w:val="00746929"/>
    <w:rsid w:val="00750030"/>
    <w:rsid w:val="00750F4D"/>
    <w:rsid w:val="00752443"/>
    <w:rsid w:val="00754B90"/>
    <w:rsid w:val="00754F6C"/>
    <w:rsid w:val="00755A4A"/>
    <w:rsid w:val="007565A7"/>
    <w:rsid w:val="00756A14"/>
    <w:rsid w:val="00756B84"/>
    <w:rsid w:val="00756E16"/>
    <w:rsid w:val="00760E43"/>
    <w:rsid w:val="00761CD4"/>
    <w:rsid w:val="00761E25"/>
    <w:rsid w:val="0076315B"/>
    <w:rsid w:val="007646C0"/>
    <w:rsid w:val="00764D35"/>
    <w:rsid w:val="00766507"/>
    <w:rsid w:val="00766A32"/>
    <w:rsid w:val="0077059C"/>
    <w:rsid w:val="0077082F"/>
    <w:rsid w:val="00771D38"/>
    <w:rsid w:val="0077689B"/>
    <w:rsid w:val="00776D39"/>
    <w:rsid w:val="007849B2"/>
    <w:rsid w:val="00784D45"/>
    <w:rsid w:val="00784E6C"/>
    <w:rsid w:val="007868A4"/>
    <w:rsid w:val="00786928"/>
    <w:rsid w:val="00790D10"/>
    <w:rsid w:val="007911D1"/>
    <w:rsid w:val="00791796"/>
    <w:rsid w:val="00791C16"/>
    <w:rsid w:val="00792824"/>
    <w:rsid w:val="007929D9"/>
    <w:rsid w:val="00793018"/>
    <w:rsid w:val="00794496"/>
    <w:rsid w:val="00794E24"/>
    <w:rsid w:val="007A10F4"/>
    <w:rsid w:val="007A167D"/>
    <w:rsid w:val="007A2F28"/>
    <w:rsid w:val="007A3551"/>
    <w:rsid w:val="007A44ED"/>
    <w:rsid w:val="007A4FAB"/>
    <w:rsid w:val="007A52D1"/>
    <w:rsid w:val="007A66A1"/>
    <w:rsid w:val="007A74F7"/>
    <w:rsid w:val="007A7A78"/>
    <w:rsid w:val="007B1651"/>
    <w:rsid w:val="007B3C61"/>
    <w:rsid w:val="007B46A1"/>
    <w:rsid w:val="007B4F06"/>
    <w:rsid w:val="007B5C18"/>
    <w:rsid w:val="007B7060"/>
    <w:rsid w:val="007C03BF"/>
    <w:rsid w:val="007C0C44"/>
    <w:rsid w:val="007C0F6D"/>
    <w:rsid w:val="007C2402"/>
    <w:rsid w:val="007C343A"/>
    <w:rsid w:val="007C37F1"/>
    <w:rsid w:val="007C4033"/>
    <w:rsid w:val="007C4ACC"/>
    <w:rsid w:val="007C6139"/>
    <w:rsid w:val="007C6F2C"/>
    <w:rsid w:val="007D12C9"/>
    <w:rsid w:val="007D17BF"/>
    <w:rsid w:val="007D18D6"/>
    <w:rsid w:val="007D1F09"/>
    <w:rsid w:val="007D24F1"/>
    <w:rsid w:val="007D2EA6"/>
    <w:rsid w:val="007D4539"/>
    <w:rsid w:val="007D5390"/>
    <w:rsid w:val="007D6E2D"/>
    <w:rsid w:val="007E375D"/>
    <w:rsid w:val="007E3850"/>
    <w:rsid w:val="007E5724"/>
    <w:rsid w:val="007F1F3D"/>
    <w:rsid w:val="007F60B1"/>
    <w:rsid w:val="007F75D9"/>
    <w:rsid w:val="007F7D15"/>
    <w:rsid w:val="007F7DE2"/>
    <w:rsid w:val="0080033A"/>
    <w:rsid w:val="008028FF"/>
    <w:rsid w:val="00803CA7"/>
    <w:rsid w:val="0080480C"/>
    <w:rsid w:val="00804C5E"/>
    <w:rsid w:val="00804EE0"/>
    <w:rsid w:val="00805797"/>
    <w:rsid w:val="008062D0"/>
    <w:rsid w:val="00806F9D"/>
    <w:rsid w:val="00807952"/>
    <w:rsid w:val="00811BE3"/>
    <w:rsid w:val="00813052"/>
    <w:rsid w:val="00815259"/>
    <w:rsid w:val="00816677"/>
    <w:rsid w:val="00820CC4"/>
    <w:rsid w:val="008210AE"/>
    <w:rsid w:val="00821829"/>
    <w:rsid w:val="0082372D"/>
    <w:rsid w:val="00824A5B"/>
    <w:rsid w:val="008255BC"/>
    <w:rsid w:val="00825C7D"/>
    <w:rsid w:val="00825EAA"/>
    <w:rsid w:val="0082734F"/>
    <w:rsid w:val="00830414"/>
    <w:rsid w:val="00830DAE"/>
    <w:rsid w:val="008318EB"/>
    <w:rsid w:val="00831AB7"/>
    <w:rsid w:val="00831EE9"/>
    <w:rsid w:val="00833540"/>
    <w:rsid w:val="00836AAE"/>
    <w:rsid w:val="00836E95"/>
    <w:rsid w:val="00837949"/>
    <w:rsid w:val="00840978"/>
    <w:rsid w:val="008415BA"/>
    <w:rsid w:val="00842688"/>
    <w:rsid w:val="00844E1B"/>
    <w:rsid w:val="00846C2C"/>
    <w:rsid w:val="00850BCC"/>
    <w:rsid w:val="00852A82"/>
    <w:rsid w:val="0085432F"/>
    <w:rsid w:val="00854FAB"/>
    <w:rsid w:val="008551E0"/>
    <w:rsid w:val="008555B9"/>
    <w:rsid w:val="00855B68"/>
    <w:rsid w:val="00856DAE"/>
    <w:rsid w:val="00862310"/>
    <w:rsid w:val="00862DDB"/>
    <w:rsid w:val="008637D7"/>
    <w:rsid w:val="0086473C"/>
    <w:rsid w:val="00864AD3"/>
    <w:rsid w:val="00864B53"/>
    <w:rsid w:val="00864BCC"/>
    <w:rsid w:val="00866A7F"/>
    <w:rsid w:val="008678ED"/>
    <w:rsid w:val="008722CB"/>
    <w:rsid w:val="00872E6C"/>
    <w:rsid w:val="0087316B"/>
    <w:rsid w:val="00873C25"/>
    <w:rsid w:val="008744D5"/>
    <w:rsid w:val="00874DE1"/>
    <w:rsid w:val="0087579D"/>
    <w:rsid w:val="00875B9D"/>
    <w:rsid w:val="00875E68"/>
    <w:rsid w:val="0087728B"/>
    <w:rsid w:val="00881C97"/>
    <w:rsid w:val="00882889"/>
    <w:rsid w:val="00885D36"/>
    <w:rsid w:val="00885D74"/>
    <w:rsid w:val="008902DC"/>
    <w:rsid w:val="00890CAE"/>
    <w:rsid w:val="00890E80"/>
    <w:rsid w:val="00891165"/>
    <w:rsid w:val="00892971"/>
    <w:rsid w:val="00892C49"/>
    <w:rsid w:val="00894B47"/>
    <w:rsid w:val="00895418"/>
    <w:rsid w:val="008959A8"/>
    <w:rsid w:val="00895BB3"/>
    <w:rsid w:val="00896351"/>
    <w:rsid w:val="00896E9E"/>
    <w:rsid w:val="008977A1"/>
    <w:rsid w:val="008A016C"/>
    <w:rsid w:val="008A152F"/>
    <w:rsid w:val="008A1A31"/>
    <w:rsid w:val="008A251F"/>
    <w:rsid w:val="008A71D2"/>
    <w:rsid w:val="008A7216"/>
    <w:rsid w:val="008B00B8"/>
    <w:rsid w:val="008B0891"/>
    <w:rsid w:val="008B13CD"/>
    <w:rsid w:val="008B1974"/>
    <w:rsid w:val="008B2D0B"/>
    <w:rsid w:val="008B397A"/>
    <w:rsid w:val="008B3D12"/>
    <w:rsid w:val="008B3DA1"/>
    <w:rsid w:val="008B4691"/>
    <w:rsid w:val="008B5373"/>
    <w:rsid w:val="008B5832"/>
    <w:rsid w:val="008B689C"/>
    <w:rsid w:val="008B6BA3"/>
    <w:rsid w:val="008B6D04"/>
    <w:rsid w:val="008B75EA"/>
    <w:rsid w:val="008B7B47"/>
    <w:rsid w:val="008C00D2"/>
    <w:rsid w:val="008C1887"/>
    <w:rsid w:val="008C2A04"/>
    <w:rsid w:val="008C30EE"/>
    <w:rsid w:val="008C5B52"/>
    <w:rsid w:val="008D363F"/>
    <w:rsid w:val="008D4A5C"/>
    <w:rsid w:val="008D4A84"/>
    <w:rsid w:val="008D5092"/>
    <w:rsid w:val="008D6251"/>
    <w:rsid w:val="008D6FF6"/>
    <w:rsid w:val="008D71A9"/>
    <w:rsid w:val="008D73C8"/>
    <w:rsid w:val="008D785F"/>
    <w:rsid w:val="008E03EA"/>
    <w:rsid w:val="008E047A"/>
    <w:rsid w:val="008E0A9F"/>
    <w:rsid w:val="008E0B82"/>
    <w:rsid w:val="008E21E3"/>
    <w:rsid w:val="008E2CAD"/>
    <w:rsid w:val="008E3B5D"/>
    <w:rsid w:val="008E47DC"/>
    <w:rsid w:val="008E60DA"/>
    <w:rsid w:val="008E6A95"/>
    <w:rsid w:val="008E795D"/>
    <w:rsid w:val="008F03CB"/>
    <w:rsid w:val="008F0985"/>
    <w:rsid w:val="008F136E"/>
    <w:rsid w:val="008F46FF"/>
    <w:rsid w:val="008F47CF"/>
    <w:rsid w:val="008F4882"/>
    <w:rsid w:val="008F4894"/>
    <w:rsid w:val="008F4B6F"/>
    <w:rsid w:val="008F64E7"/>
    <w:rsid w:val="008F6A16"/>
    <w:rsid w:val="008F7020"/>
    <w:rsid w:val="0090611D"/>
    <w:rsid w:val="00906504"/>
    <w:rsid w:val="0090736D"/>
    <w:rsid w:val="00910F88"/>
    <w:rsid w:val="009110A6"/>
    <w:rsid w:val="009128F4"/>
    <w:rsid w:val="00913702"/>
    <w:rsid w:val="00914789"/>
    <w:rsid w:val="00920666"/>
    <w:rsid w:val="00921A6C"/>
    <w:rsid w:val="00922669"/>
    <w:rsid w:val="0092641C"/>
    <w:rsid w:val="0092716E"/>
    <w:rsid w:val="009308BF"/>
    <w:rsid w:val="009316A6"/>
    <w:rsid w:val="00932CCA"/>
    <w:rsid w:val="00934087"/>
    <w:rsid w:val="00936154"/>
    <w:rsid w:val="0093728D"/>
    <w:rsid w:val="00937425"/>
    <w:rsid w:val="00937666"/>
    <w:rsid w:val="00937930"/>
    <w:rsid w:val="00940B7D"/>
    <w:rsid w:val="00940F08"/>
    <w:rsid w:val="00942763"/>
    <w:rsid w:val="009430CC"/>
    <w:rsid w:val="0094638E"/>
    <w:rsid w:val="00946848"/>
    <w:rsid w:val="00947C9D"/>
    <w:rsid w:val="009510D0"/>
    <w:rsid w:val="009530CB"/>
    <w:rsid w:val="00953314"/>
    <w:rsid w:val="00953B30"/>
    <w:rsid w:val="00954521"/>
    <w:rsid w:val="00954949"/>
    <w:rsid w:val="0095611F"/>
    <w:rsid w:val="00956E7C"/>
    <w:rsid w:val="00957E27"/>
    <w:rsid w:val="00961756"/>
    <w:rsid w:val="00962F32"/>
    <w:rsid w:val="00964857"/>
    <w:rsid w:val="00964EF3"/>
    <w:rsid w:val="009670DE"/>
    <w:rsid w:val="009707FE"/>
    <w:rsid w:val="00970952"/>
    <w:rsid w:val="00971243"/>
    <w:rsid w:val="00971580"/>
    <w:rsid w:val="00974232"/>
    <w:rsid w:val="00974357"/>
    <w:rsid w:val="0097533B"/>
    <w:rsid w:val="00975638"/>
    <w:rsid w:val="00975E8B"/>
    <w:rsid w:val="00977BF2"/>
    <w:rsid w:val="00977C0A"/>
    <w:rsid w:val="00980ACC"/>
    <w:rsid w:val="009816A7"/>
    <w:rsid w:val="00982394"/>
    <w:rsid w:val="009824F8"/>
    <w:rsid w:val="00982617"/>
    <w:rsid w:val="00983E82"/>
    <w:rsid w:val="0098439D"/>
    <w:rsid w:val="0098555C"/>
    <w:rsid w:val="009857F2"/>
    <w:rsid w:val="0098619F"/>
    <w:rsid w:val="009903E5"/>
    <w:rsid w:val="009918C1"/>
    <w:rsid w:val="0099267B"/>
    <w:rsid w:val="0099336E"/>
    <w:rsid w:val="009934CF"/>
    <w:rsid w:val="0099456F"/>
    <w:rsid w:val="0099694D"/>
    <w:rsid w:val="0099790B"/>
    <w:rsid w:val="009A0067"/>
    <w:rsid w:val="009A3A75"/>
    <w:rsid w:val="009A4796"/>
    <w:rsid w:val="009A4C09"/>
    <w:rsid w:val="009A607C"/>
    <w:rsid w:val="009A66A7"/>
    <w:rsid w:val="009B1764"/>
    <w:rsid w:val="009B29EA"/>
    <w:rsid w:val="009B3575"/>
    <w:rsid w:val="009B370B"/>
    <w:rsid w:val="009B38C6"/>
    <w:rsid w:val="009B4EE3"/>
    <w:rsid w:val="009B53C0"/>
    <w:rsid w:val="009B541E"/>
    <w:rsid w:val="009B5D44"/>
    <w:rsid w:val="009B6793"/>
    <w:rsid w:val="009C0124"/>
    <w:rsid w:val="009C0621"/>
    <w:rsid w:val="009C11CA"/>
    <w:rsid w:val="009C124F"/>
    <w:rsid w:val="009C17FD"/>
    <w:rsid w:val="009C32A4"/>
    <w:rsid w:val="009C428A"/>
    <w:rsid w:val="009C4AB8"/>
    <w:rsid w:val="009C4E14"/>
    <w:rsid w:val="009C4EED"/>
    <w:rsid w:val="009C52E7"/>
    <w:rsid w:val="009C55D6"/>
    <w:rsid w:val="009D035C"/>
    <w:rsid w:val="009D112A"/>
    <w:rsid w:val="009D1ACF"/>
    <w:rsid w:val="009D1F08"/>
    <w:rsid w:val="009D2284"/>
    <w:rsid w:val="009D4CE8"/>
    <w:rsid w:val="009D6E61"/>
    <w:rsid w:val="009E02A8"/>
    <w:rsid w:val="009E2C76"/>
    <w:rsid w:val="009E4171"/>
    <w:rsid w:val="009E4A07"/>
    <w:rsid w:val="009E6596"/>
    <w:rsid w:val="009E70BA"/>
    <w:rsid w:val="009F00ED"/>
    <w:rsid w:val="009F1397"/>
    <w:rsid w:val="009F4C01"/>
    <w:rsid w:val="009F6FA2"/>
    <w:rsid w:val="009F75BD"/>
    <w:rsid w:val="009F7A05"/>
    <w:rsid w:val="00A0363D"/>
    <w:rsid w:val="00A04689"/>
    <w:rsid w:val="00A04BA5"/>
    <w:rsid w:val="00A05812"/>
    <w:rsid w:val="00A05A2D"/>
    <w:rsid w:val="00A06513"/>
    <w:rsid w:val="00A06DA5"/>
    <w:rsid w:val="00A11CDF"/>
    <w:rsid w:val="00A121C2"/>
    <w:rsid w:val="00A135E2"/>
    <w:rsid w:val="00A13A2D"/>
    <w:rsid w:val="00A13CB3"/>
    <w:rsid w:val="00A152F8"/>
    <w:rsid w:val="00A153D5"/>
    <w:rsid w:val="00A1596D"/>
    <w:rsid w:val="00A15DD0"/>
    <w:rsid w:val="00A201C9"/>
    <w:rsid w:val="00A204DD"/>
    <w:rsid w:val="00A20A8F"/>
    <w:rsid w:val="00A24D22"/>
    <w:rsid w:val="00A25609"/>
    <w:rsid w:val="00A25D78"/>
    <w:rsid w:val="00A26E9C"/>
    <w:rsid w:val="00A27B83"/>
    <w:rsid w:val="00A27EF9"/>
    <w:rsid w:val="00A31394"/>
    <w:rsid w:val="00A32DFE"/>
    <w:rsid w:val="00A34493"/>
    <w:rsid w:val="00A34B59"/>
    <w:rsid w:val="00A36080"/>
    <w:rsid w:val="00A3655F"/>
    <w:rsid w:val="00A377F5"/>
    <w:rsid w:val="00A44819"/>
    <w:rsid w:val="00A44D2A"/>
    <w:rsid w:val="00A465CA"/>
    <w:rsid w:val="00A466ED"/>
    <w:rsid w:val="00A52E27"/>
    <w:rsid w:val="00A54811"/>
    <w:rsid w:val="00A56DAF"/>
    <w:rsid w:val="00A57109"/>
    <w:rsid w:val="00A6045B"/>
    <w:rsid w:val="00A62017"/>
    <w:rsid w:val="00A62C7D"/>
    <w:rsid w:val="00A660C9"/>
    <w:rsid w:val="00A66244"/>
    <w:rsid w:val="00A6652B"/>
    <w:rsid w:val="00A70531"/>
    <w:rsid w:val="00A7529D"/>
    <w:rsid w:val="00A768D3"/>
    <w:rsid w:val="00A76E93"/>
    <w:rsid w:val="00A77A05"/>
    <w:rsid w:val="00A80626"/>
    <w:rsid w:val="00A82497"/>
    <w:rsid w:val="00A860DA"/>
    <w:rsid w:val="00A863F9"/>
    <w:rsid w:val="00A86E08"/>
    <w:rsid w:val="00A87846"/>
    <w:rsid w:val="00A87F6C"/>
    <w:rsid w:val="00A911F9"/>
    <w:rsid w:val="00A91834"/>
    <w:rsid w:val="00A91D05"/>
    <w:rsid w:val="00A94A0F"/>
    <w:rsid w:val="00A95B54"/>
    <w:rsid w:val="00A964FA"/>
    <w:rsid w:val="00A965A5"/>
    <w:rsid w:val="00AA1189"/>
    <w:rsid w:val="00AA13D6"/>
    <w:rsid w:val="00AA1425"/>
    <w:rsid w:val="00AA3D4F"/>
    <w:rsid w:val="00AA558C"/>
    <w:rsid w:val="00AA6CB8"/>
    <w:rsid w:val="00AB0817"/>
    <w:rsid w:val="00AB1898"/>
    <w:rsid w:val="00AB45EC"/>
    <w:rsid w:val="00AB54B0"/>
    <w:rsid w:val="00AB715C"/>
    <w:rsid w:val="00AC21B9"/>
    <w:rsid w:val="00AC2288"/>
    <w:rsid w:val="00AC37AD"/>
    <w:rsid w:val="00AC509B"/>
    <w:rsid w:val="00AC5636"/>
    <w:rsid w:val="00AC5C8D"/>
    <w:rsid w:val="00AD058C"/>
    <w:rsid w:val="00AD1128"/>
    <w:rsid w:val="00AD280F"/>
    <w:rsid w:val="00AD2D37"/>
    <w:rsid w:val="00AD326F"/>
    <w:rsid w:val="00AD45E8"/>
    <w:rsid w:val="00AD4A64"/>
    <w:rsid w:val="00AD712B"/>
    <w:rsid w:val="00AD71D0"/>
    <w:rsid w:val="00AE02E7"/>
    <w:rsid w:val="00AE20C1"/>
    <w:rsid w:val="00AE2335"/>
    <w:rsid w:val="00AE265F"/>
    <w:rsid w:val="00AE329F"/>
    <w:rsid w:val="00AE3D03"/>
    <w:rsid w:val="00AE44EC"/>
    <w:rsid w:val="00AE6C39"/>
    <w:rsid w:val="00AF1F2D"/>
    <w:rsid w:val="00AF327B"/>
    <w:rsid w:val="00AF5418"/>
    <w:rsid w:val="00AF5556"/>
    <w:rsid w:val="00AF5661"/>
    <w:rsid w:val="00AF6BE1"/>
    <w:rsid w:val="00AF7E95"/>
    <w:rsid w:val="00B00C8C"/>
    <w:rsid w:val="00B010D8"/>
    <w:rsid w:val="00B01D44"/>
    <w:rsid w:val="00B01D7A"/>
    <w:rsid w:val="00B02A86"/>
    <w:rsid w:val="00B02D42"/>
    <w:rsid w:val="00B03CBE"/>
    <w:rsid w:val="00B0410A"/>
    <w:rsid w:val="00B041D5"/>
    <w:rsid w:val="00B07B0F"/>
    <w:rsid w:val="00B10E48"/>
    <w:rsid w:val="00B11425"/>
    <w:rsid w:val="00B11E3E"/>
    <w:rsid w:val="00B14D31"/>
    <w:rsid w:val="00B164B6"/>
    <w:rsid w:val="00B16554"/>
    <w:rsid w:val="00B169CB"/>
    <w:rsid w:val="00B20E2C"/>
    <w:rsid w:val="00B21560"/>
    <w:rsid w:val="00B22722"/>
    <w:rsid w:val="00B22C0B"/>
    <w:rsid w:val="00B23A16"/>
    <w:rsid w:val="00B24895"/>
    <w:rsid w:val="00B25FE4"/>
    <w:rsid w:val="00B31EEA"/>
    <w:rsid w:val="00B324C1"/>
    <w:rsid w:val="00B32CB2"/>
    <w:rsid w:val="00B32DE1"/>
    <w:rsid w:val="00B34631"/>
    <w:rsid w:val="00B34871"/>
    <w:rsid w:val="00B35691"/>
    <w:rsid w:val="00B35A15"/>
    <w:rsid w:val="00B40F6A"/>
    <w:rsid w:val="00B41AD3"/>
    <w:rsid w:val="00B41EE7"/>
    <w:rsid w:val="00B42261"/>
    <w:rsid w:val="00B422B0"/>
    <w:rsid w:val="00B42AA6"/>
    <w:rsid w:val="00B44BC8"/>
    <w:rsid w:val="00B4500D"/>
    <w:rsid w:val="00B45311"/>
    <w:rsid w:val="00B45D6E"/>
    <w:rsid w:val="00B45E13"/>
    <w:rsid w:val="00B47598"/>
    <w:rsid w:val="00B51F08"/>
    <w:rsid w:val="00B52FA6"/>
    <w:rsid w:val="00B53085"/>
    <w:rsid w:val="00B53555"/>
    <w:rsid w:val="00B5365D"/>
    <w:rsid w:val="00B5457F"/>
    <w:rsid w:val="00B54A9D"/>
    <w:rsid w:val="00B5558A"/>
    <w:rsid w:val="00B55606"/>
    <w:rsid w:val="00B620EB"/>
    <w:rsid w:val="00B624BE"/>
    <w:rsid w:val="00B630C3"/>
    <w:rsid w:val="00B6390D"/>
    <w:rsid w:val="00B643A9"/>
    <w:rsid w:val="00B65132"/>
    <w:rsid w:val="00B652BB"/>
    <w:rsid w:val="00B676A9"/>
    <w:rsid w:val="00B679AF"/>
    <w:rsid w:val="00B67E34"/>
    <w:rsid w:val="00B71190"/>
    <w:rsid w:val="00B713A2"/>
    <w:rsid w:val="00B715DE"/>
    <w:rsid w:val="00B71F64"/>
    <w:rsid w:val="00B722FB"/>
    <w:rsid w:val="00B72742"/>
    <w:rsid w:val="00B73202"/>
    <w:rsid w:val="00B73211"/>
    <w:rsid w:val="00B7389F"/>
    <w:rsid w:val="00B80836"/>
    <w:rsid w:val="00B81402"/>
    <w:rsid w:val="00B81EA2"/>
    <w:rsid w:val="00B827EA"/>
    <w:rsid w:val="00B83FA5"/>
    <w:rsid w:val="00B87C0A"/>
    <w:rsid w:val="00B87DFE"/>
    <w:rsid w:val="00B9062B"/>
    <w:rsid w:val="00B913C6"/>
    <w:rsid w:val="00B9159C"/>
    <w:rsid w:val="00B9213E"/>
    <w:rsid w:val="00B9255C"/>
    <w:rsid w:val="00B928B5"/>
    <w:rsid w:val="00B93245"/>
    <w:rsid w:val="00B95250"/>
    <w:rsid w:val="00BA01CC"/>
    <w:rsid w:val="00BA0467"/>
    <w:rsid w:val="00BA1162"/>
    <w:rsid w:val="00BA59B8"/>
    <w:rsid w:val="00BA60E8"/>
    <w:rsid w:val="00BA7BB3"/>
    <w:rsid w:val="00BB0BDE"/>
    <w:rsid w:val="00BB12AB"/>
    <w:rsid w:val="00BB1D97"/>
    <w:rsid w:val="00BB2DA6"/>
    <w:rsid w:val="00BB3306"/>
    <w:rsid w:val="00BB6962"/>
    <w:rsid w:val="00BC0B41"/>
    <w:rsid w:val="00BC0F6D"/>
    <w:rsid w:val="00BC17FA"/>
    <w:rsid w:val="00BC1CE6"/>
    <w:rsid w:val="00BC22AF"/>
    <w:rsid w:val="00BC52C3"/>
    <w:rsid w:val="00BC55D4"/>
    <w:rsid w:val="00BC6329"/>
    <w:rsid w:val="00BC6856"/>
    <w:rsid w:val="00BC6DA7"/>
    <w:rsid w:val="00BD08CB"/>
    <w:rsid w:val="00BD0AD2"/>
    <w:rsid w:val="00BD230E"/>
    <w:rsid w:val="00BD3551"/>
    <w:rsid w:val="00BD43FC"/>
    <w:rsid w:val="00BD4BD8"/>
    <w:rsid w:val="00BD654B"/>
    <w:rsid w:val="00BD73B3"/>
    <w:rsid w:val="00BD776F"/>
    <w:rsid w:val="00BD7B58"/>
    <w:rsid w:val="00BE3B6B"/>
    <w:rsid w:val="00BE567C"/>
    <w:rsid w:val="00BE608E"/>
    <w:rsid w:val="00BE6B01"/>
    <w:rsid w:val="00BE726D"/>
    <w:rsid w:val="00BF0398"/>
    <w:rsid w:val="00BF1AF1"/>
    <w:rsid w:val="00BF1EDE"/>
    <w:rsid w:val="00BF26BC"/>
    <w:rsid w:val="00BF2D4B"/>
    <w:rsid w:val="00BF3945"/>
    <w:rsid w:val="00BF4068"/>
    <w:rsid w:val="00BF5AD1"/>
    <w:rsid w:val="00BF6803"/>
    <w:rsid w:val="00C008A1"/>
    <w:rsid w:val="00C031C9"/>
    <w:rsid w:val="00C03ACC"/>
    <w:rsid w:val="00C0419B"/>
    <w:rsid w:val="00C041F1"/>
    <w:rsid w:val="00C04E50"/>
    <w:rsid w:val="00C05DBD"/>
    <w:rsid w:val="00C1205F"/>
    <w:rsid w:val="00C12060"/>
    <w:rsid w:val="00C12BB2"/>
    <w:rsid w:val="00C12E3C"/>
    <w:rsid w:val="00C13191"/>
    <w:rsid w:val="00C13875"/>
    <w:rsid w:val="00C13903"/>
    <w:rsid w:val="00C1392D"/>
    <w:rsid w:val="00C15F05"/>
    <w:rsid w:val="00C20325"/>
    <w:rsid w:val="00C230D9"/>
    <w:rsid w:val="00C25EC4"/>
    <w:rsid w:val="00C25EE9"/>
    <w:rsid w:val="00C26292"/>
    <w:rsid w:val="00C2767B"/>
    <w:rsid w:val="00C30E55"/>
    <w:rsid w:val="00C31723"/>
    <w:rsid w:val="00C322C4"/>
    <w:rsid w:val="00C33358"/>
    <w:rsid w:val="00C33F99"/>
    <w:rsid w:val="00C3501A"/>
    <w:rsid w:val="00C353B0"/>
    <w:rsid w:val="00C35BBF"/>
    <w:rsid w:val="00C35E9F"/>
    <w:rsid w:val="00C36D2D"/>
    <w:rsid w:val="00C371D0"/>
    <w:rsid w:val="00C41D3B"/>
    <w:rsid w:val="00C42356"/>
    <w:rsid w:val="00C442A8"/>
    <w:rsid w:val="00C45CE9"/>
    <w:rsid w:val="00C46802"/>
    <w:rsid w:val="00C47DFD"/>
    <w:rsid w:val="00C47F46"/>
    <w:rsid w:val="00C50490"/>
    <w:rsid w:val="00C50DD5"/>
    <w:rsid w:val="00C50F2D"/>
    <w:rsid w:val="00C531F9"/>
    <w:rsid w:val="00C56565"/>
    <w:rsid w:val="00C57A48"/>
    <w:rsid w:val="00C57B9A"/>
    <w:rsid w:val="00C600F4"/>
    <w:rsid w:val="00C6357E"/>
    <w:rsid w:val="00C65186"/>
    <w:rsid w:val="00C6587F"/>
    <w:rsid w:val="00C65F0F"/>
    <w:rsid w:val="00C67001"/>
    <w:rsid w:val="00C673DC"/>
    <w:rsid w:val="00C6782C"/>
    <w:rsid w:val="00C7099F"/>
    <w:rsid w:val="00C71514"/>
    <w:rsid w:val="00C735C8"/>
    <w:rsid w:val="00C73BDA"/>
    <w:rsid w:val="00C74321"/>
    <w:rsid w:val="00C75953"/>
    <w:rsid w:val="00C82EE0"/>
    <w:rsid w:val="00C835C0"/>
    <w:rsid w:val="00C837AB"/>
    <w:rsid w:val="00C84620"/>
    <w:rsid w:val="00C84A33"/>
    <w:rsid w:val="00C864A3"/>
    <w:rsid w:val="00C8693F"/>
    <w:rsid w:val="00C92F8D"/>
    <w:rsid w:val="00C934BF"/>
    <w:rsid w:val="00C9405A"/>
    <w:rsid w:val="00C94F45"/>
    <w:rsid w:val="00C9506F"/>
    <w:rsid w:val="00C959A8"/>
    <w:rsid w:val="00C96B35"/>
    <w:rsid w:val="00C96BB1"/>
    <w:rsid w:val="00C96E84"/>
    <w:rsid w:val="00CA16CF"/>
    <w:rsid w:val="00CA1F0B"/>
    <w:rsid w:val="00CA30FA"/>
    <w:rsid w:val="00CA6EAD"/>
    <w:rsid w:val="00CA7D61"/>
    <w:rsid w:val="00CB2281"/>
    <w:rsid w:val="00CB2ED9"/>
    <w:rsid w:val="00CB3920"/>
    <w:rsid w:val="00CB454D"/>
    <w:rsid w:val="00CB4F28"/>
    <w:rsid w:val="00CB5B05"/>
    <w:rsid w:val="00CB61C0"/>
    <w:rsid w:val="00CB78AC"/>
    <w:rsid w:val="00CB7B5B"/>
    <w:rsid w:val="00CC02D3"/>
    <w:rsid w:val="00CC0BA5"/>
    <w:rsid w:val="00CC1812"/>
    <w:rsid w:val="00CC1849"/>
    <w:rsid w:val="00CC2266"/>
    <w:rsid w:val="00CC34AE"/>
    <w:rsid w:val="00CC50A2"/>
    <w:rsid w:val="00CC7301"/>
    <w:rsid w:val="00CD02B1"/>
    <w:rsid w:val="00CD2B16"/>
    <w:rsid w:val="00CD30E6"/>
    <w:rsid w:val="00CD4CD7"/>
    <w:rsid w:val="00CD73C0"/>
    <w:rsid w:val="00CD7709"/>
    <w:rsid w:val="00CE263A"/>
    <w:rsid w:val="00CE2DCD"/>
    <w:rsid w:val="00CE431E"/>
    <w:rsid w:val="00CE5F70"/>
    <w:rsid w:val="00CE6DF0"/>
    <w:rsid w:val="00CE7D94"/>
    <w:rsid w:val="00CF05B1"/>
    <w:rsid w:val="00CF099A"/>
    <w:rsid w:val="00CF1A99"/>
    <w:rsid w:val="00CF1AF4"/>
    <w:rsid w:val="00CF5746"/>
    <w:rsid w:val="00CF6AC2"/>
    <w:rsid w:val="00CF7AEB"/>
    <w:rsid w:val="00D00B67"/>
    <w:rsid w:val="00D01172"/>
    <w:rsid w:val="00D015F3"/>
    <w:rsid w:val="00D06253"/>
    <w:rsid w:val="00D07567"/>
    <w:rsid w:val="00D07F07"/>
    <w:rsid w:val="00D103B2"/>
    <w:rsid w:val="00D158FB"/>
    <w:rsid w:val="00D15E60"/>
    <w:rsid w:val="00D170A9"/>
    <w:rsid w:val="00D1731E"/>
    <w:rsid w:val="00D17D73"/>
    <w:rsid w:val="00D207F7"/>
    <w:rsid w:val="00D20834"/>
    <w:rsid w:val="00D20E78"/>
    <w:rsid w:val="00D20FB4"/>
    <w:rsid w:val="00D21828"/>
    <w:rsid w:val="00D22CA8"/>
    <w:rsid w:val="00D23477"/>
    <w:rsid w:val="00D271DD"/>
    <w:rsid w:val="00D27A89"/>
    <w:rsid w:val="00D32C70"/>
    <w:rsid w:val="00D350E1"/>
    <w:rsid w:val="00D35E8B"/>
    <w:rsid w:val="00D408A6"/>
    <w:rsid w:val="00D40C2F"/>
    <w:rsid w:val="00D41F42"/>
    <w:rsid w:val="00D4353F"/>
    <w:rsid w:val="00D43EF5"/>
    <w:rsid w:val="00D44ADF"/>
    <w:rsid w:val="00D44EF9"/>
    <w:rsid w:val="00D44F67"/>
    <w:rsid w:val="00D47F68"/>
    <w:rsid w:val="00D51AF7"/>
    <w:rsid w:val="00D521C3"/>
    <w:rsid w:val="00D527A0"/>
    <w:rsid w:val="00D53AEB"/>
    <w:rsid w:val="00D541F3"/>
    <w:rsid w:val="00D555F0"/>
    <w:rsid w:val="00D56728"/>
    <w:rsid w:val="00D56B0B"/>
    <w:rsid w:val="00D575AC"/>
    <w:rsid w:val="00D601AB"/>
    <w:rsid w:val="00D60418"/>
    <w:rsid w:val="00D630B0"/>
    <w:rsid w:val="00D63885"/>
    <w:rsid w:val="00D63F81"/>
    <w:rsid w:val="00D648DE"/>
    <w:rsid w:val="00D64E79"/>
    <w:rsid w:val="00D6654A"/>
    <w:rsid w:val="00D671A3"/>
    <w:rsid w:val="00D701FC"/>
    <w:rsid w:val="00D70A8A"/>
    <w:rsid w:val="00D76A27"/>
    <w:rsid w:val="00D81D54"/>
    <w:rsid w:val="00D81E70"/>
    <w:rsid w:val="00D82097"/>
    <w:rsid w:val="00D82336"/>
    <w:rsid w:val="00D8240E"/>
    <w:rsid w:val="00D82A83"/>
    <w:rsid w:val="00D82E0B"/>
    <w:rsid w:val="00D82EB0"/>
    <w:rsid w:val="00D83DA6"/>
    <w:rsid w:val="00D843EE"/>
    <w:rsid w:val="00D844ED"/>
    <w:rsid w:val="00D85ACF"/>
    <w:rsid w:val="00D86536"/>
    <w:rsid w:val="00D86E19"/>
    <w:rsid w:val="00D87894"/>
    <w:rsid w:val="00D907AF"/>
    <w:rsid w:val="00D934C4"/>
    <w:rsid w:val="00D94B09"/>
    <w:rsid w:val="00D967B0"/>
    <w:rsid w:val="00D968A0"/>
    <w:rsid w:val="00D97611"/>
    <w:rsid w:val="00D97ED1"/>
    <w:rsid w:val="00DA351D"/>
    <w:rsid w:val="00DA7F1E"/>
    <w:rsid w:val="00DB0588"/>
    <w:rsid w:val="00DB11F0"/>
    <w:rsid w:val="00DB40DB"/>
    <w:rsid w:val="00DB53B4"/>
    <w:rsid w:val="00DB5CB8"/>
    <w:rsid w:val="00DB7256"/>
    <w:rsid w:val="00DB78C2"/>
    <w:rsid w:val="00DC0B4E"/>
    <w:rsid w:val="00DC0BC8"/>
    <w:rsid w:val="00DC12EB"/>
    <w:rsid w:val="00DC17E7"/>
    <w:rsid w:val="00DC1D94"/>
    <w:rsid w:val="00DC294F"/>
    <w:rsid w:val="00DC29AC"/>
    <w:rsid w:val="00DC2DC3"/>
    <w:rsid w:val="00DC3834"/>
    <w:rsid w:val="00DC38AE"/>
    <w:rsid w:val="00DC5EAE"/>
    <w:rsid w:val="00DC60F5"/>
    <w:rsid w:val="00DC6624"/>
    <w:rsid w:val="00DC66AC"/>
    <w:rsid w:val="00DC7335"/>
    <w:rsid w:val="00DD07E5"/>
    <w:rsid w:val="00DD0D63"/>
    <w:rsid w:val="00DD1F45"/>
    <w:rsid w:val="00DD2BD4"/>
    <w:rsid w:val="00DD31A5"/>
    <w:rsid w:val="00DD454B"/>
    <w:rsid w:val="00DD4563"/>
    <w:rsid w:val="00DD4970"/>
    <w:rsid w:val="00DD5652"/>
    <w:rsid w:val="00DD5BC5"/>
    <w:rsid w:val="00DD619B"/>
    <w:rsid w:val="00DD6B1E"/>
    <w:rsid w:val="00DD6C1D"/>
    <w:rsid w:val="00DD6FE1"/>
    <w:rsid w:val="00DD754F"/>
    <w:rsid w:val="00DD76C3"/>
    <w:rsid w:val="00DD7A03"/>
    <w:rsid w:val="00DD7A99"/>
    <w:rsid w:val="00DE08CD"/>
    <w:rsid w:val="00DE1AE6"/>
    <w:rsid w:val="00DE1B8D"/>
    <w:rsid w:val="00DE4227"/>
    <w:rsid w:val="00DE72F2"/>
    <w:rsid w:val="00DF0D4A"/>
    <w:rsid w:val="00DF1925"/>
    <w:rsid w:val="00DF3F61"/>
    <w:rsid w:val="00DF5C89"/>
    <w:rsid w:val="00DF5D21"/>
    <w:rsid w:val="00E015DF"/>
    <w:rsid w:val="00E02362"/>
    <w:rsid w:val="00E025C2"/>
    <w:rsid w:val="00E027C7"/>
    <w:rsid w:val="00E03C86"/>
    <w:rsid w:val="00E03D54"/>
    <w:rsid w:val="00E05D2C"/>
    <w:rsid w:val="00E0727B"/>
    <w:rsid w:val="00E100F9"/>
    <w:rsid w:val="00E11294"/>
    <w:rsid w:val="00E11A00"/>
    <w:rsid w:val="00E122B3"/>
    <w:rsid w:val="00E122D2"/>
    <w:rsid w:val="00E15AFE"/>
    <w:rsid w:val="00E16DF6"/>
    <w:rsid w:val="00E17C35"/>
    <w:rsid w:val="00E17F59"/>
    <w:rsid w:val="00E20E69"/>
    <w:rsid w:val="00E216EF"/>
    <w:rsid w:val="00E228A9"/>
    <w:rsid w:val="00E2386F"/>
    <w:rsid w:val="00E23F3A"/>
    <w:rsid w:val="00E25A81"/>
    <w:rsid w:val="00E26C38"/>
    <w:rsid w:val="00E27080"/>
    <w:rsid w:val="00E2710B"/>
    <w:rsid w:val="00E308B6"/>
    <w:rsid w:val="00E314DD"/>
    <w:rsid w:val="00E322C9"/>
    <w:rsid w:val="00E32A8E"/>
    <w:rsid w:val="00E32E3E"/>
    <w:rsid w:val="00E32FBF"/>
    <w:rsid w:val="00E33868"/>
    <w:rsid w:val="00E33F5A"/>
    <w:rsid w:val="00E343DC"/>
    <w:rsid w:val="00E346F8"/>
    <w:rsid w:val="00E353B4"/>
    <w:rsid w:val="00E3546C"/>
    <w:rsid w:val="00E36003"/>
    <w:rsid w:val="00E36D2E"/>
    <w:rsid w:val="00E4027B"/>
    <w:rsid w:val="00E4045F"/>
    <w:rsid w:val="00E42D80"/>
    <w:rsid w:val="00E42D81"/>
    <w:rsid w:val="00E444B6"/>
    <w:rsid w:val="00E44D78"/>
    <w:rsid w:val="00E45F51"/>
    <w:rsid w:val="00E5156D"/>
    <w:rsid w:val="00E52C2C"/>
    <w:rsid w:val="00E53DF5"/>
    <w:rsid w:val="00E54383"/>
    <w:rsid w:val="00E54694"/>
    <w:rsid w:val="00E555FC"/>
    <w:rsid w:val="00E55FA6"/>
    <w:rsid w:val="00E56391"/>
    <w:rsid w:val="00E573B1"/>
    <w:rsid w:val="00E60065"/>
    <w:rsid w:val="00E602DC"/>
    <w:rsid w:val="00E61C7F"/>
    <w:rsid w:val="00E63887"/>
    <w:rsid w:val="00E63CF4"/>
    <w:rsid w:val="00E6460C"/>
    <w:rsid w:val="00E64CC1"/>
    <w:rsid w:val="00E65132"/>
    <w:rsid w:val="00E66527"/>
    <w:rsid w:val="00E66CF7"/>
    <w:rsid w:val="00E70878"/>
    <w:rsid w:val="00E70E26"/>
    <w:rsid w:val="00E70EBD"/>
    <w:rsid w:val="00E7138E"/>
    <w:rsid w:val="00E72D45"/>
    <w:rsid w:val="00E73385"/>
    <w:rsid w:val="00E754C8"/>
    <w:rsid w:val="00E75D53"/>
    <w:rsid w:val="00E75F89"/>
    <w:rsid w:val="00E77322"/>
    <w:rsid w:val="00E81809"/>
    <w:rsid w:val="00E830C3"/>
    <w:rsid w:val="00E83ACD"/>
    <w:rsid w:val="00E843DF"/>
    <w:rsid w:val="00E8580C"/>
    <w:rsid w:val="00E8699E"/>
    <w:rsid w:val="00E86DFE"/>
    <w:rsid w:val="00E875BA"/>
    <w:rsid w:val="00E8799B"/>
    <w:rsid w:val="00E87A7B"/>
    <w:rsid w:val="00E911EC"/>
    <w:rsid w:val="00E916C1"/>
    <w:rsid w:val="00E930D7"/>
    <w:rsid w:val="00E95FF7"/>
    <w:rsid w:val="00E963A0"/>
    <w:rsid w:val="00E96FAE"/>
    <w:rsid w:val="00EA0B7A"/>
    <w:rsid w:val="00EA10C6"/>
    <w:rsid w:val="00EA15B8"/>
    <w:rsid w:val="00EA28F7"/>
    <w:rsid w:val="00EA2F4A"/>
    <w:rsid w:val="00EA32A9"/>
    <w:rsid w:val="00EA346E"/>
    <w:rsid w:val="00EA37B7"/>
    <w:rsid w:val="00EA3E18"/>
    <w:rsid w:val="00EA6F7C"/>
    <w:rsid w:val="00EA74BA"/>
    <w:rsid w:val="00EB10D8"/>
    <w:rsid w:val="00EB1C2A"/>
    <w:rsid w:val="00EB43BD"/>
    <w:rsid w:val="00EB49DE"/>
    <w:rsid w:val="00EB4BA1"/>
    <w:rsid w:val="00EB5B85"/>
    <w:rsid w:val="00EB6507"/>
    <w:rsid w:val="00EB6857"/>
    <w:rsid w:val="00EC00F0"/>
    <w:rsid w:val="00EC0B57"/>
    <w:rsid w:val="00EC0C60"/>
    <w:rsid w:val="00EC35CB"/>
    <w:rsid w:val="00EC398D"/>
    <w:rsid w:val="00EC3E21"/>
    <w:rsid w:val="00EC559A"/>
    <w:rsid w:val="00EC582B"/>
    <w:rsid w:val="00EC62B4"/>
    <w:rsid w:val="00EC76D1"/>
    <w:rsid w:val="00ED0221"/>
    <w:rsid w:val="00ED0249"/>
    <w:rsid w:val="00ED105F"/>
    <w:rsid w:val="00ED209A"/>
    <w:rsid w:val="00ED3376"/>
    <w:rsid w:val="00ED3725"/>
    <w:rsid w:val="00ED4EE3"/>
    <w:rsid w:val="00ED6CC8"/>
    <w:rsid w:val="00EE0530"/>
    <w:rsid w:val="00EE1243"/>
    <w:rsid w:val="00EE1D1E"/>
    <w:rsid w:val="00EE2C26"/>
    <w:rsid w:val="00EE4C78"/>
    <w:rsid w:val="00EE4E3F"/>
    <w:rsid w:val="00EE6C69"/>
    <w:rsid w:val="00EE7B7E"/>
    <w:rsid w:val="00EE7CBD"/>
    <w:rsid w:val="00EE7F6D"/>
    <w:rsid w:val="00EF0359"/>
    <w:rsid w:val="00EF0472"/>
    <w:rsid w:val="00EF1635"/>
    <w:rsid w:val="00EF165C"/>
    <w:rsid w:val="00EF20B9"/>
    <w:rsid w:val="00EF21AC"/>
    <w:rsid w:val="00EF3F2C"/>
    <w:rsid w:val="00EF4766"/>
    <w:rsid w:val="00EF52F0"/>
    <w:rsid w:val="00F00245"/>
    <w:rsid w:val="00F05862"/>
    <w:rsid w:val="00F05947"/>
    <w:rsid w:val="00F068FB"/>
    <w:rsid w:val="00F06C7F"/>
    <w:rsid w:val="00F06CC3"/>
    <w:rsid w:val="00F07E40"/>
    <w:rsid w:val="00F10E7D"/>
    <w:rsid w:val="00F119CB"/>
    <w:rsid w:val="00F141DF"/>
    <w:rsid w:val="00F14C82"/>
    <w:rsid w:val="00F15827"/>
    <w:rsid w:val="00F165E7"/>
    <w:rsid w:val="00F1689A"/>
    <w:rsid w:val="00F17980"/>
    <w:rsid w:val="00F17E57"/>
    <w:rsid w:val="00F20A40"/>
    <w:rsid w:val="00F21CAD"/>
    <w:rsid w:val="00F2297E"/>
    <w:rsid w:val="00F241CB"/>
    <w:rsid w:val="00F245FB"/>
    <w:rsid w:val="00F24710"/>
    <w:rsid w:val="00F24B19"/>
    <w:rsid w:val="00F32127"/>
    <w:rsid w:val="00F34572"/>
    <w:rsid w:val="00F34D1B"/>
    <w:rsid w:val="00F3796E"/>
    <w:rsid w:val="00F40728"/>
    <w:rsid w:val="00F40CE9"/>
    <w:rsid w:val="00F40FA2"/>
    <w:rsid w:val="00F41B34"/>
    <w:rsid w:val="00F42F2E"/>
    <w:rsid w:val="00F43486"/>
    <w:rsid w:val="00F44058"/>
    <w:rsid w:val="00F4518E"/>
    <w:rsid w:val="00F452B3"/>
    <w:rsid w:val="00F4688E"/>
    <w:rsid w:val="00F47BC9"/>
    <w:rsid w:val="00F51212"/>
    <w:rsid w:val="00F52351"/>
    <w:rsid w:val="00F523D2"/>
    <w:rsid w:val="00F527B8"/>
    <w:rsid w:val="00F551BB"/>
    <w:rsid w:val="00F57D1A"/>
    <w:rsid w:val="00F61D33"/>
    <w:rsid w:val="00F63466"/>
    <w:rsid w:val="00F63D09"/>
    <w:rsid w:val="00F64916"/>
    <w:rsid w:val="00F659EE"/>
    <w:rsid w:val="00F65E3B"/>
    <w:rsid w:val="00F66EF9"/>
    <w:rsid w:val="00F67CEE"/>
    <w:rsid w:val="00F67E85"/>
    <w:rsid w:val="00F704F2"/>
    <w:rsid w:val="00F71B50"/>
    <w:rsid w:val="00F71EFB"/>
    <w:rsid w:val="00F71F6D"/>
    <w:rsid w:val="00F722A5"/>
    <w:rsid w:val="00F73221"/>
    <w:rsid w:val="00F744CC"/>
    <w:rsid w:val="00F76982"/>
    <w:rsid w:val="00F76E07"/>
    <w:rsid w:val="00F7765C"/>
    <w:rsid w:val="00F80340"/>
    <w:rsid w:val="00F8227B"/>
    <w:rsid w:val="00F82DDB"/>
    <w:rsid w:val="00F83867"/>
    <w:rsid w:val="00F84196"/>
    <w:rsid w:val="00F841B9"/>
    <w:rsid w:val="00F84B49"/>
    <w:rsid w:val="00F85BF0"/>
    <w:rsid w:val="00F86AE6"/>
    <w:rsid w:val="00F906FD"/>
    <w:rsid w:val="00F93A79"/>
    <w:rsid w:val="00F93C6C"/>
    <w:rsid w:val="00F94300"/>
    <w:rsid w:val="00F95F7B"/>
    <w:rsid w:val="00FA11EF"/>
    <w:rsid w:val="00FA1AC6"/>
    <w:rsid w:val="00FA2192"/>
    <w:rsid w:val="00FA22D2"/>
    <w:rsid w:val="00FA30C4"/>
    <w:rsid w:val="00FA33A8"/>
    <w:rsid w:val="00FA34DC"/>
    <w:rsid w:val="00FA3582"/>
    <w:rsid w:val="00FA5722"/>
    <w:rsid w:val="00FA5C8E"/>
    <w:rsid w:val="00FA7235"/>
    <w:rsid w:val="00FA7C8C"/>
    <w:rsid w:val="00FB1D14"/>
    <w:rsid w:val="00FB1F6B"/>
    <w:rsid w:val="00FB43D4"/>
    <w:rsid w:val="00FB5404"/>
    <w:rsid w:val="00FB5C1F"/>
    <w:rsid w:val="00FB7444"/>
    <w:rsid w:val="00FC4232"/>
    <w:rsid w:val="00FC4B02"/>
    <w:rsid w:val="00FC6C3D"/>
    <w:rsid w:val="00FC73CF"/>
    <w:rsid w:val="00FC75E8"/>
    <w:rsid w:val="00FC7D84"/>
    <w:rsid w:val="00FC7F0D"/>
    <w:rsid w:val="00FD02BF"/>
    <w:rsid w:val="00FD055B"/>
    <w:rsid w:val="00FD0A6A"/>
    <w:rsid w:val="00FD0C4D"/>
    <w:rsid w:val="00FD0EC3"/>
    <w:rsid w:val="00FD116B"/>
    <w:rsid w:val="00FD38E9"/>
    <w:rsid w:val="00FD4511"/>
    <w:rsid w:val="00FD4829"/>
    <w:rsid w:val="00FD4DC3"/>
    <w:rsid w:val="00FD5AC9"/>
    <w:rsid w:val="00FD74A0"/>
    <w:rsid w:val="00FD7888"/>
    <w:rsid w:val="00FE0724"/>
    <w:rsid w:val="00FE268A"/>
    <w:rsid w:val="00FE4032"/>
    <w:rsid w:val="00FE4611"/>
    <w:rsid w:val="00FE5180"/>
    <w:rsid w:val="00FE692A"/>
    <w:rsid w:val="00FF13E6"/>
    <w:rsid w:val="00FF2504"/>
    <w:rsid w:val="00FF3130"/>
    <w:rsid w:val="00FF428D"/>
    <w:rsid w:val="00FF4979"/>
    <w:rsid w:val="00FF512B"/>
    <w:rsid w:val="00FF5C77"/>
    <w:rsid w:val="00FF6F08"/>
    <w:rsid w:val="00FF783A"/>
    <w:rsid w:val="00FF79D5"/>
    <w:rsid w:val="2A19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E9DF4D5"/>
  <w15:docId w15:val="{255FF71C-ED81-43CD-A9BA-5C300F7DB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9"/>
    <w:lsdException w:name="heading 1" w:uiPriority="2"/>
    <w:lsdException w:name="heading 2" w:semiHidden="1" w:uiPriority="2" w:unhideWhenUsed="1"/>
    <w:lsdException w:name="heading 3" w:semiHidden="1" w:uiPriority="2" w:unhideWhenUsed="1"/>
    <w:lsdException w:name="heading 4" w:semiHidden="1" w:uiPriority="2" w:unhideWhenUsed="1"/>
    <w:lsdException w:name="heading 5" w:uiPriority="2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10" w:unhideWhenUsed="1"/>
    <w:lsdException w:name="annotation text" w:semiHidden="1" w:unhideWhenUsed="1"/>
    <w:lsdException w:name="header" w:semiHidden="1" w:unhideWhenUsed="1"/>
    <w:lsdException w:name="footer" w:semiHidden="1" w:uiPriority="1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13" w:unhideWhenUsed="1"/>
    <w:lsdException w:name="annotation reference" w:semiHidden="1" w:unhideWhenUsed="1"/>
    <w:lsdException w:name="line number" w:semiHidden="1" w:unhideWhenUsed="1"/>
    <w:lsdException w:name="page number" w:uiPriority="19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5" w:unhideWhenUsed="1"/>
    <w:lsdException w:name="FollowedHyperlink" w:semiHidden="1" w:uiPriority="5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9"/>
    <w:rsid w:val="001D627B"/>
    <w:pPr>
      <w:spacing w:after="240" w:line="260" w:lineRule="atLeast"/>
    </w:pPr>
    <w:rPr>
      <w:rFonts w:ascii="Calibri" w:hAnsi="Calibri"/>
    </w:rPr>
  </w:style>
  <w:style w:type="paragraph" w:styleId="Heading1">
    <w:name w:val="heading 1"/>
    <w:basedOn w:val="Teal"/>
    <w:next w:val="USBodyText"/>
    <w:link w:val="Heading1Char"/>
    <w:uiPriority w:val="2"/>
    <w:semiHidden/>
    <w:rsid w:val="002A36A2"/>
    <w:pPr>
      <w:keepNext/>
      <w:keepLines/>
      <w:spacing w:before="300" w:after="80" w:line="240" w:lineRule="auto"/>
      <w:ind w:right="851"/>
      <w:outlineLvl w:val="0"/>
    </w:pPr>
    <w:rPr>
      <w:rFonts w:eastAsiaTheme="majorEastAsia" w:cstheme="majorBidi"/>
      <w:b/>
      <w:sz w:val="26"/>
      <w:szCs w:val="32"/>
    </w:rPr>
  </w:style>
  <w:style w:type="paragraph" w:styleId="Heading2">
    <w:name w:val="heading 2"/>
    <w:basedOn w:val="Normal"/>
    <w:next w:val="USBodyText"/>
    <w:link w:val="Heading2Char"/>
    <w:uiPriority w:val="2"/>
    <w:semiHidden/>
    <w:rsid w:val="002A36A2"/>
    <w:pPr>
      <w:keepNext/>
      <w:keepLines/>
      <w:spacing w:before="240" w:after="60" w:line="240" w:lineRule="auto"/>
      <w:ind w:right="851"/>
      <w:outlineLvl w:val="1"/>
    </w:pPr>
    <w:rPr>
      <w:rFonts w:eastAsiaTheme="majorEastAsia" w:cstheme="majorBidi"/>
      <w:b/>
      <w:color w:val="000000"/>
      <w:sz w:val="24"/>
      <w:szCs w:val="26"/>
    </w:rPr>
  </w:style>
  <w:style w:type="paragraph" w:styleId="Heading3">
    <w:name w:val="heading 3"/>
    <w:basedOn w:val="Teal"/>
    <w:next w:val="USBodyText"/>
    <w:link w:val="Heading3Char"/>
    <w:uiPriority w:val="2"/>
    <w:semiHidden/>
    <w:rsid w:val="002A36A2"/>
    <w:pPr>
      <w:keepNext/>
      <w:keepLines/>
      <w:spacing w:before="120" w:after="40" w:line="240" w:lineRule="auto"/>
      <w:ind w:right="851"/>
      <w:outlineLvl w:val="2"/>
    </w:pPr>
    <w:rPr>
      <w:rFonts w:eastAsiaTheme="majorEastAsia" w:cstheme="majorBidi"/>
      <w:b/>
      <w:i/>
      <w:color w:val="000000"/>
      <w:szCs w:val="24"/>
    </w:rPr>
  </w:style>
  <w:style w:type="paragraph" w:styleId="Heading4">
    <w:name w:val="heading 4"/>
    <w:basedOn w:val="Normal"/>
    <w:next w:val="USBodyText"/>
    <w:link w:val="Heading4Char"/>
    <w:uiPriority w:val="2"/>
    <w:semiHidden/>
    <w:rsid w:val="00CF05B1"/>
    <w:pPr>
      <w:keepNext/>
      <w:keepLines/>
      <w:spacing w:before="227" w:after="57" w:line="300" w:lineRule="atLeast"/>
      <w:ind w:right="851"/>
      <w:outlineLvl w:val="3"/>
    </w:pPr>
    <w:rPr>
      <w:rFonts w:eastAsiaTheme="majorEastAsia" w:cstheme="majorBidi"/>
      <w:b/>
      <w:iCs/>
      <w:sz w:val="24"/>
    </w:rPr>
  </w:style>
  <w:style w:type="paragraph" w:styleId="Heading5">
    <w:name w:val="heading 5"/>
    <w:basedOn w:val="Normal"/>
    <w:next w:val="USBodyText"/>
    <w:link w:val="Heading5Char"/>
    <w:uiPriority w:val="2"/>
    <w:semiHidden/>
    <w:rsid w:val="00CF05B1"/>
    <w:pPr>
      <w:keepNext/>
      <w:keepLines/>
      <w:spacing w:before="170" w:after="57"/>
      <w:ind w:right="851"/>
      <w:outlineLvl w:val="4"/>
    </w:pPr>
    <w:rPr>
      <w:rFonts w:eastAsiaTheme="majorEastAsia" w:cstheme="majorBidi"/>
      <w:b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CF05B1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CF05B1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05B1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05B1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C4AB8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4AB8"/>
    <w:rPr>
      <w:rFonts w:ascii="Calibri" w:hAnsi="Calibri"/>
    </w:rPr>
  </w:style>
  <w:style w:type="paragraph" w:styleId="Footer">
    <w:name w:val="footer"/>
    <w:basedOn w:val="Normal"/>
    <w:link w:val="FooterChar"/>
    <w:uiPriority w:val="10"/>
    <w:rsid w:val="004F6CF7"/>
    <w:pPr>
      <w:tabs>
        <w:tab w:val="left" w:pos="851"/>
        <w:tab w:val="right" w:pos="9072"/>
      </w:tabs>
      <w:spacing w:after="0" w:line="240" w:lineRule="auto"/>
    </w:pPr>
    <w:rPr>
      <w:sz w:val="20"/>
    </w:rPr>
  </w:style>
  <w:style w:type="character" w:customStyle="1" w:styleId="FooterChar">
    <w:name w:val="Footer Char"/>
    <w:basedOn w:val="DefaultParagraphFont"/>
    <w:link w:val="Footer"/>
    <w:uiPriority w:val="10"/>
    <w:rsid w:val="004F6CF7"/>
    <w:rPr>
      <w:rFonts w:ascii="Calibri" w:hAnsi="Calibri"/>
      <w:sz w:val="20"/>
    </w:rPr>
  </w:style>
  <w:style w:type="table" w:styleId="TableGrid">
    <w:name w:val="Table Grid"/>
    <w:basedOn w:val="TableNormal"/>
    <w:uiPriority w:val="39"/>
    <w:rsid w:val="00F732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al">
    <w:name w:val="Teal"/>
    <w:basedOn w:val="Normal"/>
    <w:uiPriority w:val="19"/>
    <w:rsid w:val="00126F09"/>
    <w:rPr>
      <w:color w:val="36939B"/>
    </w:rPr>
  </w:style>
  <w:style w:type="character" w:customStyle="1" w:styleId="Heading1Char">
    <w:name w:val="Heading 1 Char"/>
    <w:basedOn w:val="DefaultParagraphFont"/>
    <w:link w:val="Heading1"/>
    <w:uiPriority w:val="2"/>
    <w:semiHidden/>
    <w:rsid w:val="009A3A75"/>
    <w:rPr>
      <w:rFonts w:ascii="Calibri" w:eastAsiaTheme="majorEastAsia" w:hAnsi="Calibri" w:cstheme="majorBidi"/>
      <w:b/>
      <w:color w:val="36939B"/>
      <w:sz w:val="26"/>
      <w:szCs w:val="32"/>
    </w:rPr>
  </w:style>
  <w:style w:type="paragraph" w:customStyle="1" w:styleId="Heading1Policy">
    <w:name w:val="Heading 1 Policy"/>
    <w:basedOn w:val="Teal"/>
    <w:next w:val="USBodyText"/>
    <w:uiPriority w:val="1"/>
    <w:semiHidden/>
    <w:qFormat/>
    <w:rsid w:val="002A36A2"/>
    <w:pPr>
      <w:keepNext/>
      <w:keepLines/>
      <w:spacing w:before="240" w:after="60" w:line="240" w:lineRule="atLeast"/>
      <w:ind w:right="567"/>
    </w:pPr>
    <w:rPr>
      <w:b/>
      <w:color w:val="auto"/>
      <w:sz w:val="24"/>
    </w:rPr>
  </w:style>
  <w:style w:type="paragraph" w:customStyle="1" w:styleId="Heading2Policy">
    <w:name w:val="Heading 2 Policy"/>
    <w:basedOn w:val="Normal"/>
    <w:next w:val="USBodyText"/>
    <w:uiPriority w:val="1"/>
    <w:semiHidden/>
    <w:qFormat/>
    <w:rsid w:val="0073778F"/>
    <w:pPr>
      <w:keepNext/>
      <w:keepLines/>
      <w:spacing w:before="120" w:after="60"/>
      <w:ind w:right="567"/>
    </w:pPr>
    <w:rPr>
      <w:b/>
    </w:rPr>
  </w:style>
  <w:style w:type="paragraph" w:customStyle="1" w:styleId="HeadingSubjectTitle">
    <w:name w:val="Heading Subject Title"/>
    <w:basedOn w:val="Teal"/>
    <w:next w:val="USBodyText"/>
    <w:uiPriority w:val="1"/>
    <w:semiHidden/>
    <w:qFormat/>
    <w:rsid w:val="00A70531"/>
    <w:pPr>
      <w:keepNext/>
      <w:keepLines/>
      <w:pBdr>
        <w:top w:val="single" w:sz="12" w:space="4" w:color="36939B"/>
        <w:bottom w:val="single" w:sz="12" w:space="4" w:color="36939B"/>
      </w:pBdr>
      <w:spacing w:before="480" w:line="300" w:lineRule="atLeast"/>
    </w:pPr>
    <w:rPr>
      <w:b/>
      <w:color w:val="auto"/>
      <w:sz w:val="28"/>
    </w:rPr>
  </w:style>
  <w:style w:type="paragraph" w:styleId="ListParagraph">
    <w:name w:val="List Paragraph"/>
    <w:basedOn w:val="Normal"/>
    <w:uiPriority w:val="34"/>
    <w:semiHidden/>
    <w:rsid w:val="006D158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F05B1"/>
    <w:rPr>
      <w:color w:val="808080"/>
    </w:rPr>
  </w:style>
  <w:style w:type="paragraph" w:customStyle="1" w:styleId="TAddressLines">
    <w:name w:val="T_Address Lines"/>
    <w:basedOn w:val="Normal"/>
    <w:uiPriority w:val="19"/>
    <w:semiHidden/>
    <w:rsid w:val="0073778F"/>
    <w:pPr>
      <w:spacing w:after="0"/>
    </w:pPr>
  </w:style>
  <w:style w:type="paragraph" w:customStyle="1" w:styleId="TAttention">
    <w:name w:val="T_Attention"/>
    <w:basedOn w:val="Normal"/>
    <w:uiPriority w:val="19"/>
    <w:semiHidden/>
    <w:rsid w:val="0053750C"/>
    <w:pPr>
      <w:tabs>
        <w:tab w:val="left" w:pos="992"/>
      </w:tabs>
      <w:spacing w:before="120"/>
      <w:ind w:left="992" w:hanging="992"/>
    </w:pPr>
  </w:style>
  <w:style w:type="paragraph" w:customStyle="1" w:styleId="TAuthorsName">
    <w:name w:val="T_Author's Name"/>
    <w:basedOn w:val="Normal"/>
    <w:uiPriority w:val="19"/>
    <w:semiHidden/>
    <w:rsid w:val="0073778F"/>
    <w:pPr>
      <w:keepNext/>
      <w:spacing w:after="0"/>
    </w:pPr>
    <w:rPr>
      <w:b/>
    </w:rPr>
  </w:style>
  <w:style w:type="paragraph" w:customStyle="1" w:styleId="TAuthorsTitle">
    <w:name w:val="T_Author's Title"/>
    <w:basedOn w:val="Normal"/>
    <w:uiPriority w:val="19"/>
    <w:semiHidden/>
    <w:rsid w:val="0073778F"/>
  </w:style>
  <w:style w:type="paragraph" w:customStyle="1" w:styleId="TCity">
    <w:name w:val="T_City"/>
    <w:basedOn w:val="TAddressLines"/>
    <w:uiPriority w:val="19"/>
    <w:semiHidden/>
    <w:rsid w:val="0053750C"/>
    <w:pPr>
      <w:spacing w:after="120"/>
    </w:pPr>
  </w:style>
  <w:style w:type="paragraph" w:customStyle="1" w:styleId="TDate">
    <w:name w:val="T_Date"/>
    <w:basedOn w:val="Normal"/>
    <w:uiPriority w:val="19"/>
    <w:semiHidden/>
    <w:rsid w:val="0073778F"/>
    <w:pPr>
      <w:spacing w:before="480" w:after="480"/>
    </w:pPr>
  </w:style>
  <w:style w:type="paragraph" w:customStyle="1" w:styleId="TEmail">
    <w:name w:val="T_Email"/>
    <w:basedOn w:val="Normal"/>
    <w:uiPriority w:val="19"/>
    <w:semiHidden/>
    <w:rsid w:val="006D158B"/>
  </w:style>
  <w:style w:type="paragraph" w:customStyle="1" w:styleId="TGreeting">
    <w:name w:val="T_Greeting"/>
    <w:basedOn w:val="Normal"/>
    <w:next w:val="Normal"/>
    <w:uiPriority w:val="19"/>
    <w:semiHidden/>
    <w:rsid w:val="0073778F"/>
    <w:pPr>
      <w:spacing w:before="480" w:after="60"/>
    </w:pPr>
  </w:style>
  <w:style w:type="paragraph" w:customStyle="1" w:styleId="TSign-Off">
    <w:name w:val="T_Sign-Off"/>
    <w:basedOn w:val="Normal"/>
    <w:uiPriority w:val="19"/>
    <w:semiHidden/>
    <w:rsid w:val="006D158B"/>
    <w:pPr>
      <w:spacing w:before="454" w:after="0"/>
    </w:pPr>
  </w:style>
  <w:style w:type="paragraph" w:customStyle="1" w:styleId="USBodyText">
    <w:name w:val="US Body Text"/>
    <w:basedOn w:val="Normal"/>
    <w:uiPriority w:val="5"/>
    <w:qFormat/>
    <w:rsid w:val="0073778F"/>
  </w:style>
  <w:style w:type="paragraph" w:customStyle="1" w:styleId="USBullet1">
    <w:name w:val="US Bullet 1"/>
    <w:basedOn w:val="Normal"/>
    <w:uiPriority w:val="5"/>
    <w:qFormat/>
    <w:rsid w:val="00145961"/>
    <w:pPr>
      <w:numPr>
        <w:numId w:val="9"/>
      </w:numPr>
      <w:spacing w:after="120"/>
    </w:pPr>
  </w:style>
  <w:style w:type="paragraph" w:customStyle="1" w:styleId="USBullet2">
    <w:name w:val="US Bullet 2"/>
    <w:basedOn w:val="Normal"/>
    <w:uiPriority w:val="5"/>
    <w:rsid w:val="00145961"/>
    <w:pPr>
      <w:numPr>
        <w:ilvl w:val="1"/>
        <w:numId w:val="9"/>
      </w:numPr>
      <w:spacing w:after="120"/>
    </w:pPr>
  </w:style>
  <w:style w:type="paragraph" w:customStyle="1" w:styleId="USBullet3">
    <w:name w:val="US Bullet 3"/>
    <w:basedOn w:val="Normal"/>
    <w:uiPriority w:val="5"/>
    <w:rsid w:val="00145961"/>
    <w:pPr>
      <w:numPr>
        <w:ilvl w:val="2"/>
        <w:numId w:val="9"/>
      </w:numPr>
      <w:spacing w:after="120"/>
    </w:pPr>
  </w:style>
  <w:style w:type="paragraph" w:customStyle="1" w:styleId="USMixedB2">
    <w:name w:val="US Mixed B2"/>
    <w:basedOn w:val="Normal"/>
    <w:uiPriority w:val="5"/>
    <w:rsid w:val="00145961"/>
    <w:pPr>
      <w:numPr>
        <w:numId w:val="10"/>
      </w:numPr>
      <w:spacing w:after="120"/>
    </w:pPr>
  </w:style>
  <w:style w:type="paragraph" w:customStyle="1" w:styleId="USMixedB3">
    <w:name w:val="US Mixed B3"/>
    <w:basedOn w:val="Normal"/>
    <w:uiPriority w:val="5"/>
    <w:rsid w:val="00145961"/>
    <w:pPr>
      <w:numPr>
        <w:ilvl w:val="1"/>
        <w:numId w:val="10"/>
      </w:numPr>
      <w:spacing w:after="120"/>
    </w:pPr>
  </w:style>
  <w:style w:type="paragraph" w:customStyle="1" w:styleId="USNumber1">
    <w:name w:val="US Number 1."/>
    <w:basedOn w:val="Normal"/>
    <w:uiPriority w:val="5"/>
    <w:rsid w:val="00145961"/>
    <w:pPr>
      <w:numPr>
        <w:numId w:val="12"/>
      </w:numPr>
      <w:spacing w:after="120"/>
    </w:pPr>
  </w:style>
  <w:style w:type="paragraph" w:customStyle="1" w:styleId="USNumbera">
    <w:name w:val="US Number a)"/>
    <w:basedOn w:val="Normal"/>
    <w:uiPriority w:val="5"/>
    <w:rsid w:val="00145961"/>
    <w:pPr>
      <w:numPr>
        <w:ilvl w:val="1"/>
        <w:numId w:val="12"/>
      </w:numPr>
      <w:spacing w:after="120"/>
    </w:pPr>
  </w:style>
  <w:style w:type="paragraph" w:customStyle="1" w:styleId="USNumberi">
    <w:name w:val="US Number i)"/>
    <w:basedOn w:val="Normal"/>
    <w:uiPriority w:val="5"/>
    <w:rsid w:val="00145961"/>
    <w:pPr>
      <w:numPr>
        <w:ilvl w:val="2"/>
        <w:numId w:val="12"/>
      </w:numPr>
      <w:spacing w:after="120"/>
    </w:pPr>
  </w:style>
  <w:style w:type="paragraph" w:customStyle="1" w:styleId="FooterPortrait">
    <w:name w:val="Footer Portrait"/>
    <w:basedOn w:val="Footer"/>
    <w:uiPriority w:val="10"/>
    <w:rsid w:val="00D601AB"/>
    <w:pPr>
      <w:tabs>
        <w:tab w:val="clear" w:pos="851"/>
      </w:tabs>
    </w:pPr>
  </w:style>
  <w:style w:type="paragraph" w:customStyle="1" w:styleId="FooterLandscape">
    <w:name w:val="Footer Landscape"/>
    <w:basedOn w:val="Footer"/>
    <w:uiPriority w:val="10"/>
    <w:rsid w:val="00286CB4"/>
    <w:pPr>
      <w:tabs>
        <w:tab w:val="clear" w:pos="851"/>
        <w:tab w:val="clear" w:pos="9072"/>
        <w:tab w:val="right" w:pos="14572"/>
      </w:tabs>
      <w:spacing w:after="180"/>
    </w:pPr>
  </w:style>
  <w:style w:type="paragraph" w:customStyle="1" w:styleId="USIndent1">
    <w:name w:val="US Indent 1"/>
    <w:basedOn w:val="Normal"/>
    <w:uiPriority w:val="5"/>
    <w:rsid w:val="00145961"/>
    <w:pPr>
      <w:spacing w:after="120"/>
      <w:ind w:left="397"/>
    </w:pPr>
  </w:style>
  <w:style w:type="paragraph" w:customStyle="1" w:styleId="USIndent2">
    <w:name w:val="US Indent 2"/>
    <w:basedOn w:val="Normal"/>
    <w:uiPriority w:val="5"/>
    <w:rsid w:val="00145961"/>
    <w:pPr>
      <w:spacing w:after="120"/>
      <w:ind w:left="794"/>
    </w:pPr>
  </w:style>
  <w:style w:type="paragraph" w:customStyle="1" w:styleId="USIndent3">
    <w:name w:val="US Indent 3"/>
    <w:basedOn w:val="Normal"/>
    <w:uiPriority w:val="5"/>
    <w:rsid w:val="00145961"/>
    <w:pPr>
      <w:spacing w:after="120"/>
      <w:ind w:left="1191"/>
    </w:pPr>
  </w:style>
  <w:style w:type="paragraph" w:customStyle="1" w:styleId="FooterA3">
    <w:name w:val="Footer A3"/>
    <w:basedOn w:val="Footer"/>
    <w:uiPriority w:val="10"/>
    <w:semiHidden/>
    <w:rsid w:val="00093F4A"/>
    <w:pPr>
      <w:tabs>
        <w:tab w:val="clear" w:pos="9072"/>
        <w:tab w:val="right" w:pos="20979"/>
      </w:tabs>
    </w:pPr>
  </w:style>
  <w:style w:type="paragraph" w:customStyle="1" w:styleId="Quotation">
    <w:name w:val="Quotation"/>
    <w:basedOn w:val="Normal"/>
    <w:uiPriority w:val="5"/>
    <w:rsid w:val="00D86E19"/>
    <w:pPr>
      <w:spacing w:before="120"/>
      <w:ind w:right="425"/>
    </w:pPr>
    <w:rPr>
      <w:i/>
    </w:rPr>
  </w:style>
  <w:style w:type="character" w:customStyle="1" w:styleId="Heading2Char">
    <w:name w:val="Heading 2 Char"/>
    <w:basedOn w:val="DefaultParagraphFont"/>
    <w:link w:val="Heading2"/>
    <w:uiPriority w:val="2"/>
    <w:semiHidden/>
    <w:rsid w:val="009A3A75"/>
    <w:rPr>
      <w:rFonts w:ascii="Calibri" w:eastAsiaTheme="majorEastAsia" w:hAnsi="Calibri" w:cstheme="majorBidi"/>
      <w:b/>
      <w:color w:val="000000"/>
      <w:sz w:val="24"/>
      <w:szCs w:val="26"/>
    </w:rPr>
  </w:style>
  <w:style w:type="paragraph" w:customStyle="1" w:styleId="USSingleSpacedParagraph">
    <w:name w:val="US Single Spaced Paragraph"/>
    <w:basedOn w:val="USBodyText"/>
    <w:uiPriority w:val="5"/>
    <w:rsid w:val="00CF05B1"/>
    <w:pPr>
      <w:spacing w:after="0"/>
    </w:pPr>
  </w:style>
  <w:style w:type="character" w:customStyle="1" w:styleId="Heading3Char">
    <w:name w:val="Heading 3 Char"/>
    <w:basedOn w:val="DefaultParagraphFont"/>
    <w:link w:val="Heading3"/>
    <w:uiPriority w:val="2"/>
    <w:semiHidden/>
    <w:rsid w:val="009A3A75"/>
    <w:rPr>
      <w:rFonts w:ascii="Calibri" w:eastAsiaTheme="majorEastAsia" w:hAnsi="Calibri" w:cstheme="majorBidi"/>
      <w:b/>
      <w:i/>
      <w:color w:val="000000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2A36A2"/>
    <w:rPr>
      <w:rFonts w:ascii="Calibri" w:eastAsiaTheme="majorEastAsia" w:hAnsi="Calibri" w:cstheme="majorBidi"/>
      <w:b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2A36A2"/>
    <w:rPr>
      <w:rFonts w:ascii="Calibri" w:eastAsiaTheme="majorEastAsia" w:hAnsi="Calibri" w:cstheme="majorBidi"/>
      <w:b/>
    </w:rPr>
  </w:style>
  <w:style w:type="paragraph" w:customStyle="1" w:styleId="USIntroduction">
    <w:name w:val="US Introduction"/>
    <w:basedOn w:val="Normal"/>
    <w:next w:val="USBodyText"/>
    <w:uiPriority w:val="5"/>
    <w:rsid w:val="00F4688E"/>
    <w:pPr>
      <w:spacing w:before="340" w:after="227" w:line="340" w:lineRule="atLeast"/>
    </w:pPr>
    <w:rPr>
      <w:sz w:val="28"/>
    </w:rPr>
  </w:style>
  <w:style w:type="paragraph" w:customStyle="1" w:styleId="USEmphasisBorder">
    <w:name w:val="US Emphasis Border"/>
    <w:basedOn w:val="Teal"/>
    <w:uiPriority w:val="5"/>
    <w:rsid w:val="00A91D05"/>
    <w:pPr>
      <w:pBdr>
        <w:top w:val="single" w:sz="4" w:space="6" w:color="36939B"/>
        <w:bottom w:val="single" w:sz="4" w:space="6" w:color="36939B"/>
      </w:pBdr>
      <w:spacing w:before="240"/>
    </w:pPr>
  </w:style>
  <w:style w:type="paragraph" w:styleId="FootnoteText">
    <w:name w:val="footnote text"/>
    <w:basedOn w:val="Normal"/>
    <w:link w:val="FootnoteTextChar"/>
    <w:uiPriority w:val="10"/>
    <w:rsid w:val="00806F9D"/>
    <w:pPr>
      <w:tabs>
        <w:tab w:val="left" w:pos="425"/>
      </w:tabs>
      <w:spacing w:after="57" w:line="170" w:lineRule="atLeast"/>
      <w:ind w:left="425" w:hanging="425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0"/>
    <w:rsid w:val="00806F9D"/>
    <w:rPr>
      <w:rFonts w:ascii="Calibri" w:hAnsi="Calibri"/>
      <w:sz w:val="20"/>
      <w:szCs w:val="20"/>
    </w:rPr>
  </w:style>
  <w:style w:type="character" w:styleId="FootnoteReference">
    <w:name w:val="footnote reference"/>
    <w:basedOn w:val="DefaultParagraphFont"/>
    <w:uiPriority w:val="13"/>
    <w:rsid w:val="00D82EB0"/>
    <w:rPr>
      <w:vertAlign w:val="superscript"/>
    </w:rPr>
  </w:style>
  <w:style w:type="table" w:customStyle="1" w:styleId="TableDefault">
    <w:name w:val="Table Default"/>
    <w:basedOn w:val="TableNormal"/>
    <w:uiPriority w:val="99"/>
    <w:rsid w:val="00AE02E7"/>
    <w:pPr>
      <w:spacing w:after="0" w:line="240" w:lineRule="auto"/>
    </w:pPr>
    <w:tblPr>
      <w:tblStyleRowBandSize w:val="1"/>
      <w:tblStyleColBandSize w:val="1"/>
      <w:tblBorders>
        <w:top w:val="single" w:sz="6" w:space="0" w:color="36939B"/>
        <w:left w:val="single" w:sz="6" w:space="0" w:color="36939B"/>
        <w:bottom w:val="single" w:sz="6" w:space="0" w:color="36939B"/>
        <w:right w:val="single" w:sz="6" w:space="0" w:color="36939B"/>
        <w:insideH w:val="single" w:sz="6" w:space="0" w:color="36939B"/>
        <w:insideV w:val="single" w:sz="6" w:space="0" w:color="36939B"/>
      </w:tblBorders>
    </w:tblPr>
    <w:tblStylePr w:type="firstRow">
      <w:tblPr/>
      <w:trPr>
        <w:tblHeader/>
      </w:trPr>
      <w:tcPr>
        <w:tcBorders>
          <w:top w:val="nil"/>
          <w:left w:val="single" w:sz="6" w:space="0" w:color="39949C"/>
          <w:bottom w:val="nil"/>
          <w:right w:val="single" w:sz="6" w:space="0" w:color="39949C"/>
          <w:insideH w:val="nil"/>
          <w:insideV w:val="single" w:sz="6" w:space="0" w:color="FFFFFF" w:themeColor="background1"/>
          <w:tl2br w:val="nil"/>
          <w:tr2bl w:val="nil"/>
        </w:tcBorders>
        <w:shd w:val="clear" w:color="auto" w:fill="36939B"/>
      </w:tcPr>
    </w:tblStylePr>
    <w:tblStylePr w:type="lastRow">
      <w:tblPr/>
      <w:tcPr>
        <w:tcBorders>
          <w:top w:val="single" w:sz="6" w:space="0" w:color="36939B"/>
          <w:left w:val="single" w:sz="6" w:space="0" w:color="36939B"/>
          <w:bottom w:val="single" w:sz="6" w:space="0" w:color="36939B"/>
          <w:right w:val="single" w:sz="6" w:space="0" w:color="36939B"/>
          <w:insideH w:val="single" w:sz="6" w:space="0" w:color="36939B"/>
          <w:insideV w:val="single" w:sz="6" w:space="0" w:color="36939B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36939B"/>
          <w:left w:val="single" w:sz="6" w:space="0" w:color="36939B"/>
          <w:bottom w:val="single" w:sz="6" w:space="0" w:color="36939B"/>
          <w:right w:val="single" w:sz="6" w:space="0" w:color="36939B"/>
          <w:insideH w:val="single" w:sz="6" w:space="0" w:color="36939B"/>
          <w:insideV w:val="single" w:sz="6" w:space="0" w:color="36939B"/>
          <w:tl2br w:val="nil"/>
          <w:tr2bl w:val="nil"/>
        </w:tcBorders>
      </w:tcPr>
    </w:tblStylePr>
    <w:tblStylePr w:type="band2Horz">
      <w:tblPr/>
      <w:tcPr>
        <w:tcBorders>
          <w:top w:val="single" w:sz="6" w:space="0" w:color="36939B"/>
          <w:left w:val="single" w:sz="6" w:space="0" w:color="36939B"/>
          <w:bottom w:val="single" w:sz="6" w:space="0" w:color="36939B"/>
          <w:right w:val="single" w:sz="6" w:space="0" w:color="36939B"/>
          <w:insideH w:val="single" w:sz="6" w:space="0" w:color="36939B"/>
          <w:insideV w:val="single" w:sz="6" w:space="0" w:color="36939B"/>
          <w:tl2br w:val="nil"/>
          <w:tr2bl w:val="nil"/>
        </w:tcBorders>
        <w:shd w:val="clear" w:color="auto" w:fill="EBF4F5"/>
      </w:tcPr>
    </w:tblStylePr>
  </w:style>
  <w:style w:type="paragraph" w:styleId="Caption">
    <w:name w:val="caption"/>
    <w:basedOn w:val="Normal"/>
    <w:next w:val="USBodyText"/>
    <w:uiPriority w:val="35"/>
    <w:qFormat/>
    <w:rsid w:val="00CF05B1"/>
    <w:pPr>
      <w:keepNext/>
      <w:keepLines/>
      <w:tabs>
        <w:tab w:val="left" w:pos="1049"/>
      </w:tabs>
      <w:spacing w:before="397" w:after="57"/>
      <w:ind w:left="1049" w:hanging="1049"/>
    </w:pPr>
    <w:rPr>
      <w:b/>
      <w:iCs/>
      <w:szCs w:val="18"/>
    </w:rPr>
  </w:style>
  <w:style w:type="paragraph" w:customStyle="1" w:styleId="TSTableNormal1">
    <w:name w:val="TS Table Normal1"/>
    <w:basedOn w:val="Normal"/>
    <w:uiPriority w:val="9"/>
    <w:rsid w:val="00F4688E"/>
    <w:pPr>
      <w:spacing w:before="60" w:after="60"/>
      <w:ind w:right="227"/>
    </w:pPr>
  </w:style>
  <w:style w:type="paragraph" w:customStyle="1" w:styleId="TSTableHeading">
    <w:name w:val="TS Table Heading"/>
    <w:basedOn w:val="Normal"/>
    <w:uiPriority w:val="9"/>
    <w:rsid w:val="00F4688E"/>
    <w:pPr>
      <w:spacing w:before="60" w:after="60"/>
    </w:pPr>
    <w:rPr>
      <w:b/>
      <w:color w:val="FFFFFF"/>
    </w:rPr>
  </w:style>
  <w:style w:type="paragraph" w:customStyle="1" w:styleId="TSOtherBodyText">
    <w:name w:val="TS Other (Body Text)"/>
    <w:basedOn w:val="TSTableNormal1"/>
    <w:uiPriority w:val="9"/>
    <w:rsid w:val="00CF05B1"/>
    <w:pPr>
      <w:ind w:right="0"/>
    </w:pPr>
  </w:style>
  <w:style w:type="paragraph" w:customStyle="1" w:styleId="TSTextBodyText">
    <w:name w:val="TS Text (Body Text)"/>
    <w:basedOn w:val="Normal"/>
    <w:uiPriority w:val="9"/>
    <w:rsid w:val="00B03CBE"/>
    <w:pPr>
      <w:spacing w:before="60" w:after="60"/>
      <w:ind w:right="227"/>
    </w:pPr>
  </w:style>
  <w:style w:type="paragraph" w:customStyle="1" w:styleId="TSNumber1">
    <w:name w:val="TS Number 1."/>
    <w:basedOn w:val="Normal"/>
    <w:uiPriority w:val="9"/>
    <w:rsid w:val="00F4688E"/>
    <w:pPr>
      <w:numPr>
        <w:numId w:val="16"/>
      </w:numPr>
      <w:spacing w:before="60" w:after="60"/>
      <w:ind w:right="227"/>
    </w:pPr>
  </w:style>
  <w:style w:type="paragraph" w:customStyle="1" w:styleId="TSNumbera">
    <w:name w:val="TS Number a)"/>
    <w:basedOn w:val="Normal"/>
    <w:uiPriority w:val="9"/>
    <w:rsid w:val="00BA01CC"/>
    <w:pPr>
      <w:numPr>
        <w:ilvl w:val="1"/>
        <w:numId w:val="16"/>
      </w:numPr>
      <w:spacing w:before="60" w:after="60"/>
      <w:ind w:right="227"/>
    </w:pPr>
  </w:style>
  <w:style w:type="paragraph" w:customStyle="1" w:styleId="TSNumberi">
    <w:name w:val="TS Number i)"/>
    <w:basedOn w:val="Normal"/>
    <w:uiPriority w:val="9"/>
    <w:rsid w:val="00BA01CC"/>
    <w:pPr>
      <w:numPr>
        <w:ilvl w:val="2"/>
        <w:numId w:val="16"/>
      </w:numPr>
      <w:spacing w:before="60" w:after="60"/>
      <w:ind w:right="227"/>
    </w:pPr>
  </w:style>
  <w:style w:type="paragraph" w:customStyle="1" w:styleId="TSIndent1">
    <w:name w:val="TS Indent 1"/>
    <w:basedOn w:val="TSTableNormal1"/>
    <w:uiPriority w:val="9"/>
    <w:rsid w:val="00CC1849"/>
    <w:pPr>
      <w:ind w:left="397" w:right="0"/>
    </w:pPr>
  </w:style>
  <w:style w:type="paragraph" w:customStyle="1" w:styleId="TSIndent2">
    <w:name w:val="TS Indent 2"/>
    <w:basedOn w:val="TSTableNormal1"/>
    <w:uiPriority w:val="9"/>
    <w:rsid w:val="00CC1849"/>
    <w:pPr>
      <w:ind w:left="794" w:right="0"/>
    </w:pPr>
  </w:style>
  <w:style w:type="paragraph" w:customStyle="1" w:styleId="TSIndent3">
    <w:name w:val="TS Indent 3"/>
    <w:basedOn w:val="TSTableNormal1"/>
    <w:uiPriority w:val="9"/>
    <w:rsid w:val="00CC1849"/>
    <w:pPr>
      <w:ind w:left="1191" w:right="0"/>
    </w:pPr>
  </w:style>
  <w:style w:type="paragraph" w:customStyle="1" w:styleId="TCopiesto">
    <w:name w:val="T_Copies to"/>
    <w:basedOn w:val="Normal"/>
    <w:next w:val="USBodyText"/>
    <w:uiPriority w:val="19"/>
    <w:semiHidden/>
    <w:rsid w:val="00F85BF0"/>
    <w:pPr>
      <w:tabs>
        <w:tab w:val="left" w:pos="1276"/>
      </w:tabs>
      <w:spacing w:before="160"/>
      <w:ind w:left="1276" w:hanging="1276"/>
    </w:pPr>
  </w:style>
  <w:style w:type="paragraph" w:customStyle="1" w:styleId="TEnclosures">
    <w:name w:val="T_Enclosures"/>
    <w:basedOn w:val="Normal"/>
    <w:next w:val="USBodyText"/>
    <w:uiPriority w:val="19"/>
    <w:semiHidden/>
    <w:rsid w:val="001158D4"/>
    <w:pPr>
      <w:tabs>
        <w:tab w:val="left" w:pos="1276"/>
      </w:tabs>
      <w:spacing w:before="160" w:after="0"/>
      <w:ind w:left="1276" w:hanging="1276"/>
    </w:pPr>
  </w:style>
  <w:style w:type="paragraph" w:customStyle="1" w:styleId="Guidelines">
    <w:name w:val="Guidelines"/>
    <w:basedOn w:val="Normal"/>
    <w:next w:val="USBodyText"/>
    <w:uiPriority w:val="8"/>
    <w:rsid w:val="00CF05B1"/>
    <w:pPr>
      <w:shd w:val="clear" w:color="auto" w:fill="FFFF00"/>
    </w:pPr>
  </w:style>
  <w:style w:type="paragraph" w:customStyle="1" w:styleId="USWhiteSpace">
    <w:name w:val="US White Space"/>
    <w:basedOn w:val="Normal"/>
    <w:uiPriority w:val="5"/>
    <w:rsid w:val="00CF05B1"/>
    <w:pPr>
      <w:spacing w:after="0" w:line="240" w:lineRule="auto"/>
    </w:pPr>
    <w:rPr>
      <w:sz w:val="12"/>
    </w:rPr>
  </w:style>
  <w:style w:type="paragraph" w:customStyle="1" w:styleId="TSBodyHeading">
    <w:name w:val="TS Body Heading"/>
    <w:basedOn w:val="TSOtherBodyText"/>
    <w:next w:val="TSTextBodyText"/>
    <w:uiPriority w:val="9"/>
    <w:rsid w:val="00BD73B3"/>
    <w:pPr>
      <w:spacing w:before="100" w:after="20"/>
    </w:pPr>
    <w:rPr>
      <w:b/>
    </w:rPr>
  </w:style>
  <w:style w:type="paragraph" w:customStyle="1" w:styleId="TSMixedB2">
    <w:name w:val="TS Mixed B2"/>
    <w:basedOn w:val="TSTableNormal1"/>
    <w:uiPriority w:val="9"/>
    <w:rsid w:val="00CF05B1"/>
    <w:pPr>
      <w:numPr>
        <w:numId w:val="7"/>
      </w:numPr>
    </w:pPr>
  </w:style>
  <w:style w:type="paragraph" w:customStyle="1" w:styleId="TSMixedB3">
    <w:name w:val="TS Mixed B3"/>
    <w:basedOn w:val="TSTableNormal1"/>
    <w:uiPriority w:val="9"/>
    <w:rsid w:val="00CF05B1"/>
    <w:pPr>
      <w:numPr>
        <w:ilvl w:val="1"/>
        <w:numId w:val="7"/>
      </w:numPr>
    </w:pPr>
  </w:style>
  <w:style w:type="paragraph" w:customStyle="1" w:styleId="USSource">
    <w:name w:val="US Source"/>
    <w:basedOn w:val="Normal"/>
    <w:uiPriority w:val="5"/>
    <w:rsid w:val="000E4148"/>
    <w:pPr>
      <w:spacing w:before="60" w:after="60" w:line="170" w:lineRule="atLeast"/>
    </w:pPr>
    <w:rPr>
      <w:sz w:val="18"/>
    </w:rPr>
  </w:style>
  <w:style w:type="paragraph" w:customStyle="1" w:styleId="USNotes">
    <w:name w:val="US Notes"/>
    <w:basedOn w:val="Normal"/>
    <w:uiPriority w:val="5"/>
    <w:rsid w:val="000E4148"/>
    <w:pPr>
      <w:numPr>
        <w:numId w:val="11"/>
      </w:numPr>
      <w:spacing w:before="57" w:after="57" w:line="170" w:lineRule="atLeast"/>
    </w:pPr>
    <w:rPr>
      <w:sz w:val="18"/>
    </w:rPr>
  </w:style>
  <w:style w:type="paragraph" w:customStyle="1" w:styleId="TSTextSingle">
    <w:name w:val="TS Text (Single)"/>
    <w:basedOn w:val="TSOtherBodyText"/>
    <w:uiPriority w:val="9"/>
    <w:rsid w:val="00F4688E"/>
    <w:pPr>
      <w:spacing w:before="0" w:after="0"/>
    </w:pPr>
  </w:style>
  <w:style w:type="paragraph" w:customStyle="1" w:styleId="TSBullet1">
    <w:name w:val="TS Bullet 1"/>
    <w:basedOn w:val="TSTableNormal1"/>
    <w:uiPriority w:val="9"/>
    <w:rsid w:val="00CF05B1"/>
    <w:pPr>
      <w:numPr>
        <w:numId w:val="6"/>
      </w:numPr>
    </w:pPr>
  </w:style>
  <w:style w:type="paragraph" w:customStyle="1" w:styleId="TSBullet2">
    <w:name w:val="TS Bullet 2"/>
    <w:basedOn w:val="TSTableNormal1"/>
    <w:uiPriority w:val="9"/>
    <w:rsid w:val="00CF05B1"/>
    <w:pPr>
      <w:numPr>
        <w:ilvl w:val="1"/>
        <w:numId w:val="6"/>
      </w:numPr>
    </w:pPr>
  </w:style>
  <w:style w:type="paragraph" w:customStyle="1" w:styleId="TSBullet3">
    <w:name w:val="TS Bullet 3"/>
    <w:basedOn w:val="TSTableNormal1"/>
    <w:uiPriority w:val="9"/>
    <w:rsid w:val="00CF05B1"/>
    <w:pPr>
      <w:numPr>
        <w:ilvl w:val="2"/>
        <w:numId w:val="6"/>
      </w:numPr>
    </w:pPr>
  </w:style>
  <w:style w:type="paragraph" w:customStyle="1" w:styleId="NHHeading1">
    <w:name w:val="NH Heading 1"/>
    <w:basedOn w:val="Heading1"/>
    <w:next w:val="USBodyText"/>
    <w:uiPriority w:val="4"/>
    <w:semiHidden/>
    <w:rsid w:val="00CF05B1"/>
    <w:pPr>
      <w:numPr>
        <w:numId w:val="2"/>
      </w:numPr>
      <w:outlineLvl w:val="6"/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CF05B1"/>
    <w:rPr>
      <w:rFonts w:asciiTheme="majorHAnsi" w:eastAsiaTheme="majorEastAsia" w:hAnsiTheme="majorHAnsi" w:cstheme="majorBidi"/>
      <w:color w:val="1F4D78" w:themeColor="accent1" w:themeShade="7F"/>
      <w:sz w:val="20"/>
    </w:rPr>
  </w:style>
  <w:style w:type="paragraph" w:customStyle="1" w:styleId="NHHeading2">
    <w:name w:val="NH Heading 2"/>
    <w:basedOn w:val="Heading2"/>
    <w:next w:val="USBodyText"/>
    <w:uiPriority w:val="4"/>
    <w:semiHidden/>
    <w:rsid w:val="00C6587F"/>
    <w:pPr>
      <w:numPr>
        <w:ilvl w:val="1"/>
        <w:numId w:val="2"/>
      </w:numPr>
      <w:outlineLvl w:val="7"/>
    </w:pPr>
  </w:style>
  <w:style w:type="paragraph" w:customStyle="1" w:styleId="NHHeading3">
    <w:name w:val="NH Heading 3"/>
    <w:basedOn w:val="Heading3"/>
    <w:next w:val="USBodyText"/>
    <w:uiPriority w:val="4"/>
    <w:semiHidden/>
    <w:rsid w:val="00CF05B1"/>
    <w:pPr>
      <w:numPr>
        <w:ilvl w:val="2"/>
        <w:numId w:val="2"/>
      </w:numPr>
      <w:outlineLvl w:val="8"/>
    </w:pPr>
  </w:style>
  <w:style w:type="paragraph" w:customStyle="1" w:styleId="NHHeading4">
    <w:name w:val="NH Heading 4"/>
    <w:basedOn w:val="Heading4"/>
    <w:next w:val="USBodyText"/>
    <w:uiPriority w:val="4"/>
    <w:semiHidden/>
    <w:rsid w:val="00CF05B1"/>
    <w:pPr>
      <w:numPr>
        <w:ilvl w:val="3"/>
        <w:numId w:val="2"/>
      </w:numPr>
    </w:pPr>
  </w:style>
  <w:style w:type="paragraph" w:customStyle="1" w:styleId="NHHeading5">
    <w:name w:val="NH Heading 5"/>
    <w:basedOn w:val="Heading5"/>
    <w:next w:val="USBodyText"/>
    <w:uiPriority w:val="4"/>
    <w:semiHidden/>
    <w:rsid w:val="00CF05B1"/>
    <w:pPr>
      <w:numPr>
        <w:ilvl w:val="4"/>
        <w:numId w:val="2"/>
      </w:numPr>
    </w:pPr>
  </w:style>
  <w:style w:type="paragraph" w:customStyle="1" w:styleId="LNPara1">
    <w:name w:val="LN Para 1"/>
    <w:basedOn w:val="Heading1"/>
    <w:next w:val="LNPara2"/>
    <w:uiPriority w:val="6"/>
    <w:semiHidden/>
    <w:rsid w:val="00322487"/>
    <w:pPr>
      <w:outlineLvl w:val="5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CF05B1"/>
    <w:rPr>
      <w:rFonts w:asciiTheme="majorHAnsi" w:eastAsiaTheme="majorEastAsia" w:hAnsiTheme="majorHAnsi" w:cstheme="majorBidi"/>
      <w:i/>
      <w:iCs/>
      <w:color w:val="1F4D78" w:themeColor="accent1" w:themeShade="7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05B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05B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LNPara2">
    <w:name w:val="LN Para 2"/>
    <w:basedOn w:val="Normal"/>
    <w:uiPriority w:val="6"/>
    <w:semiHidden/>
    <w:rsid w:val="00CF05B1"/>
    <w:pPr>
      <w:numPr>
        <w:ilvl w:val="1"/>
        <w:numId w:val="3"/>
      </w:numPr>
    </w:pPr>
  </w:style>
  <w:style w:type="paragraph" w:customStyle="1" w:styleId="LNPara3">
    <w:name w:val="LN Para 3"/>
    <w:basedOn w:val="Normal"/>
    <w:uiPriority w:val="6"/>
    <w:semiHidden/>
    <w:rsid w:val="00CF05B1"/>
    <w:pPr>
      <w:numPr>
        <w:ilvl w:val="2"/>
        <w:numId w:val="3"/>
      </w:numPr>
    </w:pPr>
  </w:style>
  <w:style w:type="paragraph" w:customStyle="1" w:styleId="LNParaa">
    <w:name w:val="LN Para a"/>
    <w:basedOn w:val="Normal"/>
    <w:uiPriority w:val="6"/>
    <w:semiHidden/>
    <w:rsid w:val="00CF05B1"/>
    <w:pPr>
      <w:numPr>
        <w:ilvl w:val="3"/>
        <w:numId w:val="3"/>
      </w:numPr>
    </w:pPr>
  </w:style>
  <w:style w:type="paragraph" w:customStyle="1" w:styleId="LNParai">
    <w:name w:val="LN Para i"/>
    <w:basedOn w:val="Normal"/>
    <w:uiPriority w:val="6"/>
    <w:semiHidden/>
    <w:rsid w:val="00CF05B1"/>
    <w:pPr>
      <w:numPr>
        <w:ilvl w:val="4"/>
        <w:numId w:val="3"/>
      </w:numPr>
    </w:pPr>
  </w:style>
  <w:style w:type="paragraph" w:customStyle="1" w:styleId="LNParaB1">
    <w:name w:val="LN Para B1"/>
    <w:basedOn w:val="Normal"/>
    <w:uiPriority w:val="6"/>
    <w:semiHidden/>
    <w:rsid w:val="00CF05B1"/>
    <w:pPr>
      <w:numPr>
        <w:ilvl w:val="5"/>
        <w:numId w:val="3"/>
      </w:numPr>
    </w:pPr>
  </w:style>
  <w:style w:type="paragraph" w:customStyle="1" w:styleId="LNParaB2">
    <w:name w:val="LN Para B2"/>
    <w:basedOn w:val="Normal"/>
    <w:uiPriority w:val="6"/>
    <w:semiHidden/>
    <w:rsid w:val="00CF05B1"/>
    <w:pPr>
      <w:numPr>
        <w:ilvl w:val="6"/>
        <w:numId w:val="3"/>
      </w:numPr>
    </w:pPr>
  </w:style>
  <w:style w:type="paragraph" w:customStyle="1" w:styleId="LNParaB3">
    <w:name w:val="LN Para B3"/>
    <w:basedOn w:val="Normal"/>
    <w:uiPriority w:val="6"/>
    <w:semiHidden/>
    <w:rsid w:val="00CF05B1"/>
    <w:pPr>
      <w:numPr>
        <w:ilvl w:val="7"/>
        <w:numId w:val="3"/>
      </w:numPr>
    </w:pPr>
  </w:style>
  <w:style w:type="paragraph" w:customStyle="1" w:styleId="LNHeading2">
    <w:name w:val="LN Heading 2"/>
    <w:basedOn w:val="Heading2"/>
    <w:next w:val="LNPara2"/>
    <w:uiPriority w:val="6"/>
    <w:semiHidden/>
    <w:rsid w:val="00C6587F"/>
    <w:pPr>
      <w:ind w:left="851"/>
    </w:pPr>
  </w:style>
  <w:style w:type="paragraph" w:customStyle="1" w:styleId="LNHeading3">
    <w:name w:val="LN Heading 3"/>
    <w:basedOn w:val="Heading3"/>
    <w:next w:val="LNPara2"/>
    <w:uiPriority w:val="6"/>
    <w:semiHidden/>
    <w:rsid w:val="00CF05B1"/>
    <w:pPr>
      <w:ind w:left="851"/>
    </w:pPr>
  </w:style>
  <w:style w:type="paragraph" w:customStyle="1" w:styleId="LNHeading4">
    <w:name w:val="LN Heading 4"/>
    <w:basedOn w:val="Heading4"/>
    <w:next w:val="LNPara2"/>
    <w:uiPriority w:val="6"/>
    <w:semiHidden/>
    <w:rsid w:val="00CF05B1"/>
    <w:pPr>
      <w:ind w:left="851"/>
    </w:pPr>
  </w:style>
  <w:style w:type="paragraph" w:customStyle="1" w:styleId="LNHeading5">
    <w:name w:val="LN Heading 5"/>
    <w:basedOn w:val="Heading5"/>
    <w:next w:val="LNPara2"/>
    <w:uiPriority w:val="6"/>
    <w:semiHidden/>
    <w:rsid w:val="00CF05B1"/>
    <w:pPr>
      <w:ind w:left="851"/>
    </w:pPr>
  </w:style>
  <w:style w:type="paragraph" w:customStyle="1" w:styleId="ApxHeading1">
    <w:name w:val="Apx Heading 1"/>
    <w:basedOn w:val="Heading1"/>
    <w:next w:val="USBodyText"/>
    <w:rsid w:val="00BA01CC"/>
    <w:pPr>
      <w:numPr>
        <w:numId w:val="1"/>
      </w:numPr>
      <w:spacing w:before="240" w:after="60"/>
    </w:pPr>
    <w:rPr>
      <w:sz w:val="24"/>
    </w:rPr>
  </w:style>
  <w:style w:type="paragraph" w:customStyle="1" w:styleId="ApxHeading2">
    <w:name w:val="Apx Heading 2"/>
    <w:basedOn w:val="Heading2"/>
    <w:next w:val="USBodyText"/>
    <w:uiPriority w:val="3"/>
    <w:semiHidden/>
    <w:rsid w:val="00C6587F"/>
  </w:style>
  <w:style w:type="paragraph" w:customStyle="1" w:styleId="ApxHeading3">
    <w:name w:val="Apx Heading 3"/>
    <w:basedOn w:val="Heading3"/>
    <w:next w:val="USBodyText"/>
    <w:uiPriority w:val="3"/>
    <w:semiHidden/>
    <w:rsid w:val="00CF05B1"/>
  </w:style>
  <w:style w:type="paragraph" w:customStyle="1" w:styleId="ApxHeading4">
    <w:name w:val="Apx Heading 4"/>
    <w:basedOn w:val="Heading4"/>
    <w:next w:val="USBodyText"/>
    <w:uiPriority w:val="3"/>
    <w:semiHidden/>
    <w:rsid w:val="00CF05B1"/>
  </w:style>
  <w:style w:type="paragraph" w:customStyle="1" w:styleId="ApxHeading5">
    <w:name w:val="Apx Heading 5"/>
    <w:basedOn w:val="Heading5"/>
    <w:next w:val="USBodyText"/>
    <w:uiPriority w:val="3"/>
    <w:semiHidden/>
    <w:rsid w:val="00CF05B1"/>
  </w:style>
  <w:style w:type="paragraph" w:customStyle="1" w:styleId="LNIndent1">
    <w:name w:val="LN Indent 1"/>
    <w:basedOn w:val="Normal"/>
    <w:uiPriority w:val="6"/>
    <w:semiHidden/>
    <w:rsid w:val="00CF05B1"/>
    <w:pPr>
      <w:ind w:left="851"/>
    </w:pPr>
  </w:style>
  <w:style w:type="paragraph" w:customStyle="1" w:styleId="LNIndent2">
    <w:name w:val="LN Indent 2"/>
    <w:basedOn w:val="Normal"/>
    <w:uiPriority w:val="6"/>
    <w:semiHidden/>
    <w:rsid w:val="00CF05B1"/>
    <w:pPr>
      <w:ind w:left="1276"/>
    </w:pPr>
  </w:style>
  <w:style w:type="paragraph" w:customStyle="1" w:styleId="LNIndent3">
    <w:name w:val="LN Indent 3"/>
    <w:basedOn w:val="Normal"/>
    <w:uiPriority w:val="6"/>
    <w:semiHidden/>
    <w:rsid w:val="00CF05B1"/>
    <w:pPr>
      <w:ind w:left="1701"/>
    </w:pPr>
  </w:style>
  <w:style w:type="paragraph" w:customStyle="1" w:styleId="LNIndent4">
    <w:name w:val="LN Indent 4"/>
    <w:basedOn w:val="Normal"/>
    <w:uiPriority w:val="6"/>
    <w:semiHidden/>
    <w:rsid w:val="00CF05B1"/>
    <w:pPr>
      <w:ind w:left="2126"/>
    </w:pPr>
  </w:style>
  <w:style w:type="table" w:styleId="TableGridLight">
    <w:name w:val="Grid Table Light"/>
    <w:basedOn w:val="TableNormal"/>
    <w:uiPriority w:val="40"/>
    <w:rsid w:val="00420B9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USPlaceholder">
    <w:name w:val="US Placeholder"/>
    <w:basedOn w:val="Normal"/>
    <w:uiPriority w:val="5"/>
    <w:semiHidden/>
    <w:rsid w:val="00D86E19"/>
    <w:pPr>
      <w:keepNext/>
      <w:spacing w:after="0" w:line="240" w:lineRule="auto"/>
    </w:pPr>
    <w:rPr>
      <w:sz w:val="2"/>
    </w:rPr>
  </w:style>
  <w:style w:type="paragraph" w:customStyle="1" w:styleId="USNotesHeading">
    <w:name w:val="US Notes (Heading)"/>
    <w:basedOn w:val="Normal"/>
    <w:uiPriority w:val="5"/>
    <w:rsid w:val="000E4148"/>
    <w:pPr>
      <w:spacing w:before="113" w:after="60" w:line="170" w:lineRule="atLeast"/>
    </w:pPr>
    <w:rPr>
      <w:b/>
      <w:sz w:val="18"/>
    </w:rPr>
  </w:style>
  <w:style w:type="paragraph" w:customStyle="1" w:styleId="TClosing">
    <w:name w:val="T_Closing"/>
    <w:basedOn w:val="Normal"/>
    <w:uiPriority w:val="19"/>
    <w:semiHidden/>
    <w:rsid w:val="00C837AB"/>
  </w:style>
  <w:style w:type="paragraph" w:customStyle="1" w:styleId="TSignature">
    <w:name w:val="T_Signature"/>
    <w:basedOn w:val="USBodyText"/>
    <w:uiPriority w:val="19"/>
    <w:semiHidden/>
    <w:rsid w:val="00CC226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315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1510"/>
    <w:rPr>
      <w:rFonts w:ascii="Segoe UI" w:hAnsi="Segoe UI" w:cs="Segoe UI"/>
      <w:sz w:val="18"/>
      <w:szCs w:val="18"/>
    </w:rPr>
  </w:style>
  <w:style w:type="character" w:customStyle="1" w:styleId="FooterDateTime">
    <w:name w:val="Footer Date Time"/>
    <w:basedOn w:val="DefaultParagraphFont"/>
    <w:uiPriority w:val="11"/>
    <w:semiHidden/>
    <w:rsid w:val="00CF05B1"/>
    <w:rPr>
      <w:color w:val="ABA9AD"/>
      <w:sz w:val="16"/>
    </w:rPr>
  </w:style>
  <w:style w:type="paragraph" w:customStyle="1" w:styleId="SNHeading1">
    <w:name w:val="SN Heading 1"/>
    <w:basedOn w:val="Heading1"/>
    <w:next w:val="SNNumber1"/>
    <w:uiPriority w:val="7"/>
    <w:semiHidden/>
    <w:rsid w:val="00CF05B1"/>
    <w:pPr>
      <w:numPr>
        <w:numId w:val="4"/>
      </w:numPr>
    </w:pPr>
  </w:style>
  <w:style w:type="paragraph" w:customStyle="1" w:styleId="SNNumber1">
    <w:name w:val="SN Number 1"/>
    <w:basedOn w:val="USBodyText"/>
    <w:uiPriority w:val="7"/>
    <w:semiHidden/>
    <w:rsid w:val="00CF05B1"/>
    <w:pPr>
      <w:numPr>
        <w:numId w:val="5"/>
      </w:numPr>
    </w:pPr>
  </w:style>
  <w:style w:type="paragraph" w:customStyle="1" w:styleId="SNPara1">
    <w:name w:val="SN Para 1"/>
    <w:basedOn w:val="USBodyText"/>
    <w:uiPriority w:val="7"/>
    <w:semiHidden/>
    <w:rsid w:val="00CF05B1"/>
    <w:pPr>
      <w:numPr>
        <w:ilvl w:val="3"/>
        <w:numId w:val="5"/>
      </w:numPr>
    </w:pPr>
  </w:style>
  <w:style w:type="paragraph" w:customStyle="1" w:styleId="SNParaa">
    <w:name w:val="SN Para a"/>
    <w:basedOn w:val="USBodyText"/>
    <w:uiPriority w:val="7"/>
    <w:semiHidden/>
    <w:rsid w:val="00CF05B1"/>
    <w:pPr>
      <w:numPr>
        <w:ilvl w:val="1"/>
        <w:numId w:val="5"/>
      </w:numPr>
    </w:pPr>
  </w:style>
  <w:style w:type="paragraph" w:customStyle="1" w:styleId="SNParaB1">
    <w:name w:val="SN Para B1"/>
    <w:basedOn w:val="USBodyText"/>
    <w:uiPriority w:val="7"/>
    <w:semiHidden/>
    <w:rsid w:val="00CF05B1"/>
    <w:pPr>
      <w:numPr>
        <w:ilvl w:val="4"/>
        <w:numId w:val="5"/>
      </w:numPr>
    </w:pPr>
  </w:style>
  <w:style w:type="paragraph" w:customStyle="1" w:styleId="SNParaB2">
    <w:name w:val="SN Para B2"/>
    <w:basedOn w:val="USBodyText"/>
    <w:uiPriority w:val="7"/>
    <w:semiHidden/>
    <w:rsid w:val="00CF05B1"/>
    <w:pPr>
      <w:numPr>
        <w:ilvl w:val="5"/>
        <w:numId w:val="5"/>
      </w:numPr>
    </w:pPr>
  </w:style>
  <w:style w:type="paragraph" w:customStyle="1" w:styleId="SNParai">
    <w:name w:val="SN Para i"/>
    <w:basedOn w:val="USBodyText"/>
    <w:uiPriority w:val="7"/>
    <w:semiHidden/>
    <w:rsid w:val="00CF05B1"/>
    <w:pPr>
      <w:numPr>
        <w:ilvl w:val="2"/>
        <w:numId w:val="5"/>
      </w:numPr>
    </w:pPr>
  </w:style>
  <w:style w:type="paragraph" w:customStyle="1" w:styleId="SNBullet1">
    <w:name w:val="SN Bullet 1"/>
    <w:basedOn w:val="LNParaB1"/>
    <w:uiPriority w:val="7"/>
    <w:semiHidden/>
    <w:rsid w:val="00CF05B1"/>
  </w:style>
  <w:style w:type="paragraph" w:customStyle="1" w:styleId="SNBullet2">
    <w:name w:val="SN Bullet 2"/>
    <w:basedOn w:val="LNParaB2"/>
    <w:uiPriority w:val="7"/>
    <w:semiHidden/>
    <w:rsid w:val="00CF05B1"/>
  </w:style>
  <w:style w:type="paragraph" w:customStyle="1" w:styleId="SNBullet3">
    <w:name w:val="SN Bullet 3"/>
    <w:basedOn w:val="LNParaB3"/>
    <w:uiPriority w:val="7"/>
    <w:semiHidden/>
    <w:rsid w:val="00CF05B1"/>
  </w:style>
  <w:style w:type="paragraph" w:customStyle="1" w:styleId="USNote">
    <w:name w:val="US Note"/>
    <w:basedOn w:val="USNotes"/>
    <w:uiPriority w:val="5"/>
    <w:rsid w:val="000E4148"/>
    <w:pPr>
      <w:numPr>
        <w:numId w:val="0"/>
      </w:numPr>
    </w:pPr>
  </w:style>
  <w:style w:type="paragraph" w:customStyle="1" w:styleId="LNHEADING1">
    <w:name w:val="LN HEADING 1"/>
    <w:basedOn w:val="Heading1"/>
    <w:next w:val="LNPara2"/>
    <w:uiPriority w:val="6"/>
    <w:semiHidden/>
    <w:rsid w:val="00CF05B1"/>
    <w:pPr>
      <w:numPr>
        <w:numId w:val="3"/>
      </w:numPr>
      <w:outlineLvl w:val="5"/>
    </w:pPr>
  </w:style>
  <w:style w:type="paragraph" w:customStyle="1" w:styleId="SNHeading2">
    <w:name w:val="SN Heading 2"/>
    <w:basedOn w:val="Heading2"/>
    <w:next w:val="SNNumber1"/>
    <w:uiPriority w:val="7"/>
    <w:semiHidden/>
    <w:rsid w:val="00C6587F"/>
  </w:style>
  <w:style w:type="paragraph" w:customStyle="1" w:styleId="SNHeading3">
    <w:name w:val="SN Heading 3"/>
    <w:basedOn w:val="Heading3"/>
    <w:next w:val="SNNumber1"/>
    <w:uiPriority w:val="7"/>
    <w:semiHidden/>
    <w:rsid w:val="00CF05B1"/>
  </w:style>
  <w:style w:type="paragraph" w:customStyle="1" w:styleId="SNHeading4">
    <w:name w:val="SN Heading 4"/>
    <w:basedOn w:val="Heading4"/>
    <w:next w:val="SNNumber1"/>
    <w:uiPriority w:val="7"/>
    <w:semiHidden/>
    <w:rsid w:val="00CF05B1"/>
  </w:style>
  <w:style w:type="paragraph" w:customStyle="1" w:styleId="SNHeading5">
    <w:name w:val="SN Heading 5"/>
    <w:basedOn w:val="Heading5"/>
    <w:next w:val="SNNumber1"/>
    <w:uiPriority w:val="7"/>
    <w:semiHidden/>
    <w:rsid w:val="00CF05B1"/>
  </w:style>
  <w:style w:type="paragraph" w:customStyle="1" w:styleId="CoverDate">
    <w:name w:val="Cover Date"/>
    <w:basedOn w:val="Normal"/>
    <w:uiPriority w:val="19"/>
    <w:semiHidden/>
    <w:rsid w:val="00CF05B1"/>
    <w:pPr>
      <w:spacing w:before="113"/>
    </w:pPr>
  </w:style>
  <w:style w:type="paragraph" w:customStyle="1" w:styleId="CoverDocumentType">
    <w:name w:val="Cover Document Type"/>
    <w:basedOn w:val="Teal"/>
    <w:next w:val="CoverSubheading"/>
    <w:uiPriority w:val="19"/>
    <w:semiHidden/>
    <w:rsid w:val="00CF05B1"/>
    <w:pPr>
      <w:keepNext/>
      <w:spacing w:before="340" w:after="284" w:line="420" w:lineRule="atLeast"/>
    </w:pPr>
    <w:rPr>
      <w:sz w:val="36"/>
    </w:rPr>
  </w:style>
  <w:style w:type="paragraph" w:customStyle="1" w:styleId="CoverHeading1">
    <w:name w:val="Cover Heading 1"/>
    <w:basedOn w:val="Normal"/>
    <w:next w:val="CoverDocumentType"/>
    <w:uiPriority w:val="19"/>
    <w:semiHidden/>
    <w:rsid w:val="00CF05B1"/>
    <w:pPr>
      <w:keepNext/>
      <w:spacing w:after="680" w:line="480" w:lineRule="atLeast"/>
    </w:pPr>
    <w:rPr>
      <w:b/>
      <w:caps/>
      <w:color w:val="000000"/>
      <w:sz w:val="48"/>
    </w:rPr>
  </w:style>
  <w:style w:type="paragraph" w:customStyle="1" w:styleId="CoverSubheading">
    <w:name w:val="Cover Subheading"/>
    <w:basedOn w:val="Normal"/>
    <w:uiPriority w:val="19"/>
    <w:semiHidden/>
    <w:rsid w:val="00CF05B1"/>
    <w:pPr>
      <w:keepNext/>
      <w:spacing w:before="113" w:after="170"/>
    </w:pPr>
    <w:rPr>
      <w:b/>
    </w:rPr>
  </w:style>
  <w:style w:type="character" w:styleId="FollowedHyperlink">
    <w:name w:val="FollowedHyperlink"/>
    <w:basedOn w:val="DefaultParagraphFont"/>
    <w:uiPriority w:val="5"/>
    <w:rsid w:val="00CF05B1"/>
    <w:rPr>
      <w:color w:val="95D3D4"/>
      <w:u w:val="single"/>
    </w:rPr>
  </w:style>
  <w:style w:type="character" w:styleId="Hyperlink">
    <w:name w:val="Hyperlink"/>
    <w:basedOn w:val="DefaultParagraphFont"/>
    <w:uiPriority w:val="5"/>
    <w:rsid w:val="002708D6"/>
    <w:rPr>
      <w:color w:val="74C6C7"/>
      <w:u w:val="single"/>
    </w:rPr>
  </w:style>
  <w:style w:type="paragraph" w:customStyle="1" w:styleId="TSTableHeadingBlack">
    <w:name w:val="TS Table Heading Black"/>
    <w:basedOn w:val="Normal"/>
    <w:uiPriority w:val="9"/>
    <w:rsid w:val="00F4688E"/>
    <w:pPr>
      <w:spacing w:before="60" w:after="60"/>
    </w:pPr>
    <w:rPr>
      <w:b/>
    </w:rPr>
  </w:style>
  <w:style w:type="paragraph" w:customStyle="1" w:styleId="USPullQuoteBlack">
    <w:name w:val="US Pull Quote Black"/>
    <w:basedOn w:val="USEmphasisBorder"/>
    <w:uiPriority w:val="5"/>
    <w:semiHidden/>
    <w:rsid w:val="0073778F"/>
    <w:pPr>
      <w:pBdr>
        <w:top w:val="single" w:sz="4" w:space="14" w:color="auto"/>
        <w:bottom w:val="single" w:sz="4" w:space="14" w:color="auto"/>
      </w:pBdr>
    </w:pPr>
    <w:rPr>
      <w:bCs/>
      <w:color w:val="auto"/>
    </w:rPr>
  </w:style>
  <w:style w:type="paragraph" w:customStyle="1" w:styleId="USPullQuoteWhite">
    <w:name w:val="US Pull Quote White"/>
    <w:basedOn w:val="USEmphasisBorder"/>
    <w:uiPriority w:val="5"/>
    <w:semiHidden/>
    <w:rsid w:val="00CF05B1"/>
    <w:pPr>
      <w:pBdr>
        <w:top w:val="single" w:sz="4" w:space="14" w:color="FFFFFF" w:themeColor="background1"/>
        <w:bottom w:val="single" w:sz="4" w:space="14" w:color="FFFFFF" w:themeColor="background1"/>
      </w:pBdr>
    </w:pPr>
    <w:rPr>
      <w:b/>
      <w:bCs/>
      <w:color w:val="FFFFFF" w:themeColor="background1"/>
    </w:rPr>
  </w:style>
  <w:style w:type="paragraph" w:customStyle="1" w:styleId="HeadingNonContents">
    <w:name w:val="Heading Non Contents"/>
    <w:basedOn w:val="HeadingContents"/>
    <w:uiPriority w:val="2"/>
    <w:semiHidden/>
    <w:rsid w:val="00CF05B1"/>
  </w:style>
  <w:style w:type="paragraph" w:customStyle="1" w:styleId="HeadingContents">
    <w:name w:val="Heading Contents"/>
    <w:basedOn w:val="Heading1"/>
    <w:uiPriority w:val="2"/>
    <w:semiHidden/>
    <w:rsid w:val="00CF05B1"/>
    <w:pPr>
      <w:spacing w:before="680" w:after="220" w:line="480" w:lineRule="atLeast"/>
      <w:outlineLvl w:val="9"/>
    </w:pPr>
  </w:style>
  <w:style w:type="paragraph" w:customStyle="1" w:styleId="FooterA3Even">
    <w:name w:val="Footer A3 Even"/>
    <w:basedOn w:val="Footer"/>
    <w:uiPriority w:val="11"/>
    <w:semiHidden/>
    <w:rsid w:val="00CF05B1"/>
    <w:pPr>
      <w:tabs>
        <w:tab w:val="clear" w:pos="851"/>
        <w:tab w:val="clear" w:pos="9072"/>
        <w:tab w:val="right" w:pos="20129"/>
      </w:tabs>
    </w:pPr>
  </w:style>
  <w:style w:type="paragraph" w:customStyle="1" w:styleId="FooterA3Odd">
    <w:name w:val="Footer A3 Odd"/>
    <w:basedOn w:val="Footer"/>
    <w:uiPriority w:val="11"/>
    <w:semiHidden/>
    <w:rsid w:val="00CF05B1"/>
    <w:pPr>
      <w:tabs>
        <w:tab w:val="clear" w:pos="9072"/>
        <w:tab w:val="right" w:pos="20979"/>
      </w:tabs>
    </w:pPr>
  </w:style>
  <w:style w:type="paragraph" w:customStyle="1" w:styleId="FooterLandscapeEven">
    <w:name w:val="Footer Landscape Even"/>
    <w:basedOn w:val="Footer"/>
    <w:uiPriority w:val="11"/>
    <w:semiHidden/>
    <w:rsid w:val="00CF05B1"/>
    <w:pPr>
      <w:tabs>
        <w:tab w:val="clear" w:pos="851"/>
        <w:tab w:val="clear" w:pos="9072"/>
        <w:tab w:val="right" w:pos="13154"/>
      </w:tabs>
    </w:pPr>
  </w:style>
  <w:style w:type="paragraph" w:customStyle="1" w:styleId="FooterLandscapeOdd">
    <w:name w:val="Footer Landscape Odd"/>
    <w:basedOn w:val="Footer"/>
    <w:uiPriority w:val="11"/>
    <w:semiHidden/>
    <w:rsid w:val="00CF05B1"/>
    <w:pPr>
      <w:tabs>
        <w:tab w:val="clear" w:pos="9072"/>
        <w:tab w:val="right" w:pos="14005"/>
      </w:tabs>
    </w:pPr>
  </w:style>
  <w:style w:type="paragraph" w:customStyle="1" w:styleId="FooterPortraitEven">
    <w:name w:val="Footer Portrait Even"/>
    <w:basedOn w:val="Footer"/>
    <w:uiPriority w:val="11"/>
    <w:semiHidden/>
    <w:rsid w:val="00CF05B1"/>
    <w:pPr>
      <w:tabs>
        <w:tab w:val="clear" w:pos="851"/>
        <w:tab w:val="clear" w:pos="9072"/>
        <w:tab w:val="right" w:pos="8222"/>
      </w:tabs>
    </w:pPr>
    <w:rPr>
      <w:lang w:eastAsia="en-NZ"/>
    </w:rPr>
  </w:style>
  <w:style w:type="paragraph" w:customStyle="1" w:styleId="FooterPortraitOdd">
    <w:name w:val="Footer Portrait Odd"/>
    <w:basedOn w:val="Footer"/>
    <w:uiPriority w:val="11"/>
    <w:semiHidden/>
    <w:rsid w:val="00CF05B1"/>
    <w:rPr>
      <w:noProof/>
      <w:lang w:eastAsia="en-NZ"/>
    </w:rPr>
  </w:style>
  <w:style w:type="paragraph" w:styleId="TOC1">
    <w:name w:val="toc 1"/>
    <w:basedOn w:val="Normal"/>
    <w:next w:val="Normal"/>
    <w:uiPriority w:val="39"/>
    <w:semiHidden/>
    <w:rsid w:val="00CF05B1"/>
    <w:pPr>
      <w:tabs>
        <w:tab w:val="right" w:pos="9072"/>
      </w:tabs>
      <w:spacing w:before="170" w:after="80" w:line="280" w:lineRule="atLeast"/>
      <w:ind w:right="851"/>
    </w:pPr>
    <w:rPr>
      <w:sz w:val="24"/>
    </w:rPr>
  </w:style>
  <w:style w:type="paragraph" w:styleId="TOC2">
    <w:name w:val="toc 2"/>
    <w:basedOn w:val="Normal"/>
    <w:next w:val="Normal"/>
    <w:uiPriority w:val="39"/>
    <w:semiHidden/>
    <w:rsid w:val="00CF05B1"/>
    <w:pPr>
      <w:tabs>
        <w:tab w:val="right" w:pos="9072"/>
      </w:tabs>
      <w:spacing w:after="80"/>
      <w:ind w:right="851"/>
    </w:pPr>
  </w:style>
  <w:style w:type="paragraph" w:styleId="TOC3">
    <w:name w:val="toc 3"/>
    <w:basedOn w:val="Normal"/>
    <w:next w:val="Normal"/>
    <w:uiPriority w:val="39"/>
    <w:semiHidden/>
    <w:rsid w:val="00CF05B1"/>
    <w:pPr>
      <w:tabs>
        <w:tab w:val="right" w:pos="9072"/>
      </w:tabs>
      <w:spacing w:after="80"/>
      <w:ind w:left="425" w:right="851"/>
    </w:pPr>
  </w:style>
  <w:style w:type="paragraph" w:styleId="TOC4">
    <w:name w:val="toc 4"/>
    <w:basedOn w:val="Normal"/>
    <w:next w:val="Normal"/>
    <w:uiPriority w:val="39"/>
    <w:semiHidden/>
    <w:rsid w:val="00CF05B1"/>
    <w:pPr>
      <w:tabs>
        <w:tab w:val="right" w:pos="9072"/>
      </w:tabs>
      <w:spacing w:after="80"/>
      <w:ind w:left="851" w:right="851"/>
    </w:pPr>
  </w:style>
  <w:style w:type="paragraph" w:styleId="TOC5">
    <w:name w:val="toc 5"/>
    <w:basedOn w:val="Normal"/>
    <w:next w:val="Normal"/>
    <w:uiPriority w:val="39"/>
    <w:semiHidden/>
    <w:rsid w:val="00CF05B1"/>
    <w:pPr>
      <w:tabs>
        <w:tab w:val="right" w:pos="9072"/>
      </w:tabs>
      <w:spacing w:after="80"/>
      <w:ind w:left="1276" w:right="851"/>
    </w:pPr>
  </w:style>
  <w:style w:type="paragraph" w:styleId="TOC6">
    <w:name w:val="toc 6"/>
    <w:basedOn w:val="TOC1"/>
    <w:next w:val="Normal"/>
    <w:uiPriority w:val="39"/>
    <w:semiHidden/>
    <w:rsid w:val="00CF05B1"/>
    <w:pPr>
      <w:tabs>
        <w:tab w:val="clear" w:pos="9072"/>
        <w:tab w:val="left" w:pos="851"/>
        <w:tab w:val="right" w:pos="9060"/>
      </w:tabs>
    </w:pPr>
  </w:style>
  <w:style w:type="paragraph" w:styleId="TOC7">
    <w:name w:val="toc 7"/>
    <w:basedOn w:val="TOC1"/>
    <w:next w:val="Normal"/>
    <w:uiPriority w:val="39"/>
    <w:semiHidden/>
    <w:rsid w:val="00CF05B1"/>
    <w:pPr>
      <w:tabs>
        <w:tab w:val="left" w:pos="851"/>
      </w:tabs>
      <w:ind w:left="851" w:hanging="851"/>
    </w:pPr>
  </w:style>
  <w:style w:type="paragraph" w:styleId="TOC8">
    <w:name w:val="toc 8"/>
    <w:basedOn w:val="TOC2"/>
    <w:next w:val="Normal"/>
    <w:uiPriority w:val="39"/>
    <w:semiHidden/>
    <w:rsid w:val="00CF05B1"/>
    <w:pPr>
      <w:ind w:left="851" w:hanging="851"/>
    </w:pPr>
  </w:style>
  <w:style w:type="paragraph" w:styleId="TOC9">
    <w:name w:val="toc 9"/>
    <w:basedOn w:val="Normal"/>
    <w:next w:val="Normal"/>
    <w:uiPriority w:val="39"/>
    <w:semiHidden/>
    <w:rsid w:val="00CF05B1"/>
    <w:pPr>
      <w:tabs>
        <w:tab w:val="left" w:pos="1701"/>
        <w:tab w:val="right" w:pos="9072"/>
      </w:tabs>
      <w:spacing w:after="80"/>
      <w:ind w:left="1702" w:right="851" w:hanging="851"/>
    </w:pPr>
  </w:style>
  <w:style w:type="paragraph" w:styleId="TOCHeading">
    <w:name w:val="TOC Heading"/>
    <w:basedOn w:val="Heading1"/>
    <w:next w:val="Normal"/>
    <w:uiPriority w:val="39"/>
    <w:semiHidden/>
    <w:rsid w:val="00CF05B1"/>
    <w:pPr>
      <w:spacing w:before="240" w:after="0" w:line="259" w:lineRule="auto"/>
      <w:ind w:right="0"/>
      <w:outlineLvl w:val="9"/>
    </w:pPr>
    <w:rPr>
      <w:rFonts w:asciiTheme="majorHAnsi" w:hAnsiTheme="majorHAnsi"/>
      <w:b w:val="0"/>
      <w:caps/>
      <w:color w:val="2E74B5" w:themeColor="accent1" w:themeShade="BF"/>
      <w:sz w:val="32"/>
      <w:lang w:val="en-US"/>
    </w:rPr>
  </w:style>
  <w:style w:type="paragraph" w:customStyle="1" w:styleId="USWhiteSpaceAfter">
    <w:name w:val="US White Space After"/>
    <w:basedOn w:val="Normal"/>
    <w:next w:val="USWhiteSpace"/>
    <w:uiPriority w:val="4"/>
    <w:rsid w:val="00E16DF6"/>
    <w:pPr>
      <w:spacing w:after="277" w:line="240" w:lineRule="auto"/>
    </w:pPr>
    <w:rPr>
      <w:sz w:val="12"/>
    </w:rPr>
  </w:style>
  <w:style w:type="paragraph" w:customStyle="1" w:styleId="SNIndent1">
    <w:name w:val="SN Indent 1"/>
    <w:basedOn w:val="Normal"/>
    <w:uiPriority w:val="7"/>
    <w:semiHidden/>
    <w:rsid w:val="003731DD"/>
    <w:pPr>
      <w:ind w:left="851"/>
    </w:pPr>
  </w:style>
  <w:style w:type="paragraph" w:customStyle="1" w:styleId="SNIndent2">
    <w:name w:val="SN Indent 2"/>
    <w:basedOn w:val="Normal"/>
    <w:uiPriority w:val="7"/>
    <w:semiHidden/>
    <w:rsid w:val="003731DD"/>
    <w:pPr>
      <w:ind w:left="1276"/>
    </w:pPr>
  </w:style>
  <w:style w:type="paragraph" w:customStyle="1" w:styleId="SNIndent3">
    <w:name w:val="SN Indent 3"/>
    <w:basedOn w:val="Normal"/>
    <w:uiPriority w:val="7"/>
    <w:semiHidden/>
    <w:rsid w:val="003731DD"/>
    <w:pPr>
      <w:ind w:left="1701"/>
    </w:pPr>
  </w:style>
  <w:style w:type="paragraph" w:customStyle="1" w:styleId="SNIndent4">
    <w:name w:val="SN Indent 4"/>
    <w:basedOn w:val="Normal"/>
    <w:uiPriority w:val="7"/>
    <w:semiHidden/>
    <w:rsid w:val="003731DD"/>
    <w:pPr>
      <w:ind w:left="2126"/>
    </w:pPr>
  </w:style>
  <w:style w:type="character" w:customStyle="1" w:styleId="BlueText">
    <w:name w:val="Blue Text"/>
    <w:basedOn w:val="DefaultParagraphFont"/>
    <w:uiPriority w:val="1"/>
    <w:rsid w:val="00EE1243"/>
    <w:rPr>
      <w:color w:val="2E74B5"/>
    </w:rPr>
  </w:style>
  <w:style w:type="paragraph" w:customStyle="1" w:styleId="TContactDetails">
    <w:name w:val="T_Contact Details"/>
    <w:basedOn w:val="Normal"/>
    <w:uiPriority w:val="19"/>
    <w:semiHidden/>
    <w:rsid w:val="0073778F"/>
    <w:pPr>
      <w:tabs>
        <w:tab w:val="left" w:pos="851"/>
      </w:tabs>
      <w:spacing w:after="0"/>
      <w:ind w:left="851" w:hanging="851"/>
    </w:pPr>
    <w:rPr>
      <w:sz w:val="20"/>
    </w:rPr>
  </w:style>
  <w:style w:type="paragraph" w:customStyle="1" w:styleId="HeadingEmphasis">
    <w:name w:val="Heading Emphasis"/>
    <w:basedOn w:val="Normal"/>
    <w:next w:val="Normal"/>
    <w:uiPriority w:val="1"/>
    <w:rsid w:val="002448CA"/>
    <w:pPr>
      <w:keepNext/>
      <w:keepLines/>
      <w:spacing w:before="240" w:after="120" w:line="300" w:lineRule="atLeast"/>
      <w:ind w:right="567"/>
    </w:pPr>
    <w:rPr>
      <w:b/>
      <w:color w:val="36939B"/>
      <w:sz w:val="26"/>
    </w:rPr>
  </w:style>
  <w:style w:type="paragraph" w:customStyle="1" w:styleId="TableCaption">
    <w:name w:val="Table Caption"/>
    <w:basedOn w:val="Caption"/>
    <w:uiPriority w:val="5"/>
    <w:rsid w:val="000E4148"/>
  </w:style>
  <w:style w:type="paragraph" w:customStyle="1" w:styleId="FigureCaption">
    <w:name w:val="Figure Caption"/>
    <w:basedOn w:val="TableCaption"/>
    <w:uiPriority w:val="5"/>
    <w:rsid w:val="00E61C7F"/>
    <w:pPr>
      <w:spacing w:before="57"/>
    </w:pPr>
    <w:rPr>
      <w:i/>
    </w:rPr>
  </w:style>
  <w:style w:type="paragraph" w:customStyle="1" w:styleId="USWhiteSpaceBefore">
    <w:name w:val="US White Space Before"/>
    <w:basedOn w:val="USBodyText"/>
    <w:uiPriority w:val="5"/>
    <w:rsid w:val="00B24895"/>
    <w:pPr>
      <w:spacing w:before="120" w:after="158" w:line="240" w:lineRule="auto"/>
    </w:pPr>
    <w:rPr>
      <w:sz w:val="12"/>
    </w:rPr>
  </w:style>
  <w:style w:type="paragraph" w:customStyle="1" w:styleId="PictureIndent">
    <w:name w:val="Picture Indent"/>
    <w:basedOn w:val="USBodyText"/>
    <w:uiPriority w:val="19"/>
    <w:rsid w:val="00E61C7F"/>
    <w:pPr>
      <w:spacing w:after="58"/>
      <w:ind w:left="-28"/>
    </w:pPr>
  </w:style>
  <w:style w:type="paragraph" w:customStyle="1" w:styleId="InsertFigureCaption">
    <w:name w:val="InsertFigureCaption"/>
    <w:semiHidden/>
    <w:rsid w:val="009A607C"/>
    <w:pPr>
      <w:keepNext/>
      <w:keepLines/>
      <w:tabs>
        <w:tab w:val="left" w:pos="1049"/>
      </w:tabs>
      <w:spacing w:before="397" w:after="57" w:line="260" w:lineRule="atLeast"/>
      <w:ind w:left="1049" w:hanging="1049"/>
    </w:pPr>
    <w:rPr>
      <w:rFonts w:ascii="Arial" w:hAnsi="Arial"/>
      <w:b/>
      <w:iCs/>
      <w:sz w:val="20"/>
      <w:szCs w:val="18"/>
    </w:rPr>
  </w:style>
  <w:style w:type="paragraph" w:customStyle="1" w:styleId="USPicturePlaceholder">
    <w:name w:val="US Picture Placeholder"/>
    <w:basedOn w:val="USBodyText"/>
    <w:uiPriority w:val="5"/>
    <w:rsid w:val="00B24895"/>
    <w:pPr>
      <w:spacing w:after="120"/>
    </w:pPr>
  </w:style>
  <w:style w:type="paragraph" w:customStyle="1" w:styleId="USNumber10">
    <w:name w:val="US Number 1"/>
    <w:basedOn w:val="Normal"/>
    <w:uiPriority w:val="3"/>
    <w:rsid w:val="00D701FC"/>
    <w:pPr>
      <w:tabs>
        <w:tab w:val="num" w:pos="425"/>
      </w:tabs>
      <w:spacing w:after="113"/>
      <w:ind w:left="425" w:hanging="425"/>
    </w:pPr>
    <w:rPr>
      <w:rFonts w:ascii="Arial" w:hAnsi="Arial"/>
      <w:sz w:val="20"/>
    </w:rPr>
  </w:style>
  <w:style w:type="paragraph" w:customStyle="1" w:styleId="USNumbera0">
    <w:name w:val="US Number a"/>
    <w:basedOn w:val="Normal"/>
    <w:uiPriority w:val="3"/>
    <w:rsid w:val="00D701FC"/>
    <w:pPr>
      <w:tabs>
        <w:tab w:val="num" w:pos="851"/>
      </w:tabs>
      <w:spacing w:after="113"/>
      <w:ind w:left="851" w:hanging="426"/>
    </w:pPr>
    <w:rPr>
      <w:rFonts w:ascii="Arial" w:hAnsi="Arial"/>
      <w:sz w:val="20"/>
    </w:rPr>
  </w:style>
  <w:style w:type="paragraph" w:customStyle="1" w:styleId="USNumberi0">
    <w:name w:val="US Number i"/>
    <w:basedOn w:val="Normal"/>
    <w:uiPriority w:val="3"/>
    <w:rsid w:val="00D701FC"/>
    <w:pPr>
      <w:tabs>
        <w:tab w:val="num" w:pos="1276"/>
      </w:tabs>
      <w:spacing w:after="113"/>
      <w:ind w:left="1276" w:hanging="425"/>
    </w:pPr>
    <w:rPr>
      <w:rFonts w:ascii="Arial" w:hAnsi="Arial"/>
      <w:sz w:val="20"/>
    </w:rPr>
  </w:style>
  <w:style w:type="paragraph" w:customStyle="1" w:styleId="InsertPictureLeft">
    <w:name w:val="InsertPictureLeft"/>
    <w:semiHidden/>
    <w:rsid w:val="003626D7"/>
    <w:pPr>
      <w:spacing w:after="240" w:line="260" w:lineRule="atLeast"/>
    </w:pPr>
    <w:rPr>
      <w:rFonts w:ascii="Calibri" w:hAnsi="Calibri"/>
    </w:rPr>
  </w:style>
  <w:style w:type="numbering" w:styleId="111111">
    <w:name w:val="Outline List 2"/>
    <w:basedOn w:val="NoList"/>
    <w:uiPriority w:val="99"/>
    <w:semiHidden/>
    <w:unhideWhenUsed/>
    <w:rsid w:val="00022CB7"/>
    <w:pPr>
      <w:numPr>
        <w:numId w:val="18"/>
      </w:numPr>
    </w:pPr>
  </w:style>
  <w:style w:type="numbering" w:styleId="1ai">
    <w:name w:val="Outline List 1"/>
    <w:basedOn w:val="NoList"/>
    <w:uiPriority w:val="99"/>
    <w:semiHidden/>
    <w:unhideWhenUsed/>
    <w:rsid w:val="00022CB7"/>
    <w:pPr>
      <w:numPr>
        <w:numId w:val="19"/>
      </w:numPr>
    </w:pPr>
  </w:style>
  <w:style w:type="numbering" w:styleId="ArticleSection">
    <w:name w:val="Outline List 3"/>
    <w:basedOn w:val="NoList"/>
    <w:uiPriority w:val="99"/>
    <w:semiHidden/>
    <w:unhideWhenUsed/>
    <w:rsid w:val="00022CB7"/>
    <w:pPr>
      <w:numPr>
        <w:numId w:val="20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022CB7"/>
  </w:style>
  <w:style w:type="paragraph" w:styleId="BlockText">
    <w:name w:val="Block Text"/>
    <w:basedOn w:val="Normal"/>
    <w:uiPriority w:val="99"/>
    <w:semiHidden/>
    <w:unhideWhenUsed/>
    <w:rsid w:val="00022CB7"/>
    <w:pPr>
      <w:pBdr>
        <w:top w:val="single" w:sz="2" w:space="10" w:color="5B9BD5" w:themeColor="accent1" w:shadow="1"/>
        <w:left w:val="single" w:sz="2" w:space="10" w:color="5B9BD5" w:themeColor="accent1" w:shadow="1"/>
        <w:bottom w:val="single" w:sz="2" w:space="10" w:color="5B9BD5" w:themeColor="accent1" w:shadow="1"/>
        <w:right w:val="single" w:sz="2" w:space="10" w:color="5B9BD5" w:themeColor="accent1" w:shadow="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022CB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22CB7"/>
    <w:rPr>
      <w:rFonts w:ascii="Calibri" w:hAnsi="Calibri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022CB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22CB7"/>
    <w:rPr>
      <w:rFonts w:ascii="Calibri" w:hAnsi="Calibri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22CB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22CB7"/>
    <w:rPr>
      <w:rFonts w:ascii="Calibri" w:hAnsi="Calibri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022CB7"/>
    <w:pPr>
      <w:spacing w:after="2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022CB7"/>
    <w:rPr>
      <w:rFonts w:ascii="Calibri" w:hAnsi="Calibri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22CB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022CB7"/>
    <w:rPr>
      <w:rFonts w:ascii="Calibri" w:hAnsi="Calibri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022CB7"/>
    <w:pPr>
      <w:spacing w:after="24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022CB7"/>
    <w:rPr>
      <w:rFonts w:ascii="Calibri" w:hAnsi="Calibri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022CB7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022CB7"/>
    <w:rPr>
      <w:rFonts w:ascii="Calibri" w:hAnsi="Calibri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22CB7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022CB7"/>
    <w:rPr>
      <w:rFonts w:ascii="Calibri" w:hAnsi="Calibri"/>
      <w:sz w:val="16"/>
      <w:szCs w:val="16"/>
    </w:rPr>
  </w:style>
  <w:style w:type="character" w:styleId="BookTitle">
    <w:name w:val="Book Title"/>
    <w:basedOn w:val="DefaultParagraphFont"/>
    <w:uiPriority w:val="33"/>
    <w:semiHidden/>
    <w:qFormat/>
    <w:rsid w:val="00022CB7"/>
    <w:rPr>
      <w:b/>
      <w:bCs/>
      <w:i/>
      <w:iC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022CB7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022CB7"/>
    <w:rPr>
      <w:rFonts w:ascii="Calibri" w:hAnsi="Calibri"/>
    </w:rPr>
  </w:style>
  <w:style w:type="table" w:styleId="ColourfulGrid">
    <w:name w:val="Colorful Grid"/>
    <w:basedOn w:val="TableNormal"/>
    <w:uiPriority w:val="73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olourfulGridAccent2">
    <w:name w:val="Colorful Grid Accent 2"/>
    <w:basedOn w:val="TableNormal"/>
    <w:uiPriority w:val="73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urfulGridAccent3">
    <w:name w:val="Colorful Grid Accent 3"/>
    <w:basedOn w:val="TableNormal"/>
    <w:uiPriority w:val="73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urfulGridAccent4">
    <w:name w:val="Colorful Grid Accent 4"/>
    <w:basedOn w:val="TableNormal"/>
    <w:uiPriority w:val="73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urfulGridAccent5">
    <w:name w:val="Colorful Grid Accent 5"/>
    <w:basedOn w:val="TableNormal"/>
    <w:uiPriority w:val="73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urfulGridAccent6">
    <w:name w:val="Colorful Grid Accent 6"/>
    <w:basedOn w:val="TableNormal"/>
    <w:uiPriority w:val="73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urfulList">
    <w:name w:val="Colorful List"/>
    <w:basedOn w:val="TableNormal"/>
    <w:uiPriority w:val="72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ColourfulListAccent2">
    <w:name w:val="Colorful List Accent 2"/>
    <w:basedOn w:val="TableNormal"/>
    <w:uiPriority w:val="72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urfulListAccent3">
    <w:name w:val="Colorful List Accent 3"/>
    <w:basedOn w:val="TableNormal"/>
    <w:uiPriority w:val="72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urfulListAccent4">
    <w:name w:val="Colorful List Accent 4"/>
    <w:basedOn w:val="TableNormal"/>
    <w:uiPriority w:val="72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urfulListAccent5">
    <w:name w:val="Colorful List Accent 5"/>
    <w:basedOn w:val="TableNormal"/>
    <w:uiPriority w:val="72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urfulListAccent6">
    <w:name w:val="Colorful List Accent 6"/>
    <w:basedOn w:val="TableNormal"/>
    <w:uiPriority w:val="72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urfulShading">
    <w:name w:val="Colorful Shading"/>
    <w:basedOn w:val="TableNormal"/>
    <w:uiPriority w:val="71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22C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2C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2CB7"/>
    <w:rPr>
      <w:rFonts w:ascii="Calibri" w:hAnsi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2C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2CB7"/>
    <w:rPr>
      <w:rFonts w:ascii="Calibri" w:hAnsi="Calibri"/>
      <w:b/>
      <w:bCs/>
      <w:sz w:val="20"/>
      <w:szCs w:val="20"/>
    </w:rPr>
  </w:style>
  <w:style w:type="table" w:styleId="DarkList">
    <w:name w:val="Dark List"/>
    <w:basedOn w:val="TableNormal"/>
    <w:uiPriority w:val="70"/>
    <w:semiHidden/>
    <w:unhideWhenUsed/>
    <w:rsid w:val="00022CB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022CB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022CB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022CB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022CB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022CB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022CB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22CB7"/>
  </w:style>
  <w:style w:type="character" w:customStyle="1" w:styleId="DateChar">
    <w:name w:val="Date Char"/>
    <w:basedOn w:val="DefaultParagraphFont"/>
    <w:link w:val="Date"/>
    <w:uiPriority w:val="99"/>
    <w:semiHidden/>
    <w:rsid w:val="00022CB7"/>
    <w:rPr>
      <w:rFonts w:ascii="Calibri" w:hAnsi="Calibri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22CB7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22CB7"/>
    <w:rPr>
      <w:rFonts w:ascii="Segoe UI" w:hAnsi="Segoe UI" w:cs="Segoe UI"/>
      <w:sz w:val="16"/>
      <w:szCs w:val="16"/>
    </w:rPr>
  </w:style>
  <w:style w:type="paragraph" w:styleId="EmailSignature">
    <w:name w:val="E-mail Signature"/>
    <w:basedOn w:val="Normal"/>
    <w:link w:val="EmailSignatureChar"/>
    <w:uiPriority w:val="99"/>
    <w:semiHidden/>
    <w:unhideWhenUsed/>
    <w:rsid w:val="00022CB7"/>
    <w:pPr>
      <w:spacing w:after="0" w:line="240" w:lineRule="auto"/>
    </w:pPr>
  </w:style>
  <w:style w:type="character" w:customStyle="1" w:styleId="EmailSignatureChar">
    <w:name w:val="Email Signature Char"/>
    <w:basedOn w:val="DefaultParagraphFont"/>
    <w:link w:val="EmailSignature"/>
    <w:uiPriority w:val="99"/>
    <w:semiHidden/>
    <w:rsid w:val="00022CB7"/>
    <w:rPr>
      <w:rFonts w:ascii="Calibri" w:hAnsi="Calibri"/>
    </w:rPr>
  </w:style>
  <w:style w:type="character" w:styleId="Emphasis">
    <w:name w:val="Emphasis"/>
    <w:basedOn w:val="DefaultParagraphFont"/>
    <w:uiPriority w:val="20"/>
    <w:semiHidden/>
    <w:qFormat/>
    <w:rsid w:val="00022CB7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022CB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22CB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22CB7"/>
    <w:rPr>
      <w:rFonts w:ascii="Calibri" w:hAnsi="Calibr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22CB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table" w:styleId="GridTable1Light">
    <w:name w:val="Grid Table 1 Light"/>
    <w:basedOn w:val="TableNormal"/>
    <w:uiPriority w:val="46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Accent2">
    <w:name w:val="Grid Table 1 Light Accent 2"/>
    <w:basedOn w:val="TableNormal"/>
    <w:uiPriority w:val="46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022CB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022CB7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022CB7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022CB7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022CB7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022CB7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022CB7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urful">
    <w:name w:val="Grid Table 6 Colorful"/>
    <w:basedOn w:val="TableNormal"/>
    <w:uiPriority w:val="51"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urfulAccent1">
    <w:name w:val="Grid Table 6 Colorful Accent 1"/>
    <w:basedOn w:val="TableNormal"/>
    <w:uiPriority w:val="51"/>
    <w:rsid w:val="00022CB7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6ColourfulAccent2">
    <w:name w:val="Grid Table 6 Colorful Accent 2"/>
    <w:basedOn w:val="TableNormal"/>
    <w:uiPriority w:val="51"/>
    <w:rsid w:val="00022CB7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urfulAccent3">
    <w:name w:val="Grid Table 6 Colorful Accent 3"/>
    <w:basedOn w:val="TableNormal"/>
    <w:uiPriority w:val="51"/>
    <w:rsid w:val="00022CB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urfulAccent4">
    <w:name w:val="Grid Table 6 Colorful Accent 4"/>
    <w:basedOn w:val="TableNormal"/>
    <w:uiPriority w:val="51"/>
    <w:rsid w:val="00022CB7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urfulAccent5">
    <w:name w:val="Grid Table 6 Colorful Accent 5"/>
    <w:basedOn w:val="TableNormal"/>
    <w:uiPriority w:val="51"/>
    <w:rsid w:val="00022CB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6ColourfulAccent6">
    <w:name w:val="Grid Table 6 Colorful Accent 6"/>
    <w:basedOn w:val="TableNormal"/>
    <w:uiPriority w:val="51"/>
    <w:rsid w:val="00022CB7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urful">
    <w:name w:val="Grid Table 7 Colorful"/>
    <w:basedOn w:val="TableNormal"/>
    <w:uiPriority w:val="52"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urfulAccent1">
    <w:name w:val="Grid Table 7 Colorful Accent 1"/>
    <w:basedOn w:val="TableNormal"/>
    <w:uiPriority w:val="52"/>
    <w:rsid w:val="00022CB7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7ColourfulAccent2">
    <w:name w:val="Grid Table 7 Colorful Accent 2"/>
    <w:basedOn w:val="TableNormal"/>
    <w:uiPriority w:val="52"/>
    <w:rsid w:val="00022CB7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urfulAccent3">
    <w:name w:val="Grid Table 7 Colorful Accent 3"/>
    <w:basedOn w:val="TableNormal"/>
    <w:uiPriority w:val="52"/>
    <w:rsid w:val="00022CB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urfulAccent4">
    <w:name w:val="Grid Table 7 Colorful Accent 4"/>
    <w:basedOn w:val="TableNormal"/>
    <w:uiPriority w:val="52"/>
    <w:rsid w:val="00022CB7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urfulAccent5">
    <w:name w:val="Grid Table 7 Colorful Accent 5"/>
    <w:basedOn w:val="TableNormal"/>
    <w:uiPriority w:val="52"/>
    <w:rsid w:val="00022CB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7ColourfulAccent6">
    <w:name w:val="Grid Table 7 Colorful Accent 6"/>
    <w:basedOn w:val="TableNormal"/>
    <w:uiPriority w:val="52"/>
    <w:rsid w:val="00022CB7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HTMLAcronym">
    <w:name w:val="HTML Acronym"/>
    <w:basedOn w:val="DefaultParagraphFont"/>
    <w:uiPriority w:val="99"/>
    <w:semiHidden/>
    <w:unhideWhenUsed/>
    <w:rsid w:val="00022CB7"/>
  </w:style>
  <w:style w:type="paragraph" w:styleId="HTMLAddress">
    <w:name w:val="HTML Address"/>
    <w:basedOn w:val="Normal"/>
    <w:link w:val="HTMLAddressChar"/>
    <w:uiPriority w:val="99"/>
    <w:semiHidden/>
    <w:unhideWhenUsed/>
    <w:rsid w:val="00022CB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022CB7"/>
    <w:rPr>
      <w:rFonts w:ascii="Calibri" w:hAnsi="Calibri"/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022CB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022CB7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022CB7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022CB7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22CB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22CB7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022CB7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022CB7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022CB7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022CB7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022CB7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022CB7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022CB7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022CB7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022CB7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022CB7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022CB7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022CB7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022CB7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022CB7"/>
    <w:rPr>
      <w:i/>
      <w:iCs/>
      <w:color w:val="5B9BD5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22CB7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22CB7"/>
    <w:rPr>
      <w:rFonts w:ascii="Calibri" w:hAnsi="Calibri"/>
      <w:i/>
      <w:iCs/>
      <w:color w:val="5B9BD5" w:themeColor="accent1"/>
    </w:rPr>
  </w:style>
  <w:style w:type="character" w:styleId="IntenseReference">
    <w:name w:val="Intense Reference"/>
    <w:basedOn w:val="DefaultParagraphFont"/>
    <w:uiPriority w:val="32"/>
    <w:semiHidden/>
    <w:qFormat/>
    <w:rsid w:val="00022CB7"/>
    <w:rPr>
      <w:b/>
      <w:bCs/>
      <w:smallCaps/>
      <w:color w:val="5B9BD5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022CB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022CB7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022CB7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022CB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022CB7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022CB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022CB7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022CB7"/>
  </w:style>
  <w:style w:type="paragraph" w:styleId="List">
    <w:name w:val="List"/>
    <w:basedOn w:val="Normal"/>
    <w:uiPriority w:val="99"/>
    <w:semiHidden/>
    <w:unhideWhenUsed/>
    <w:rsid w:val="00022CB7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022CB7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022CB7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022CB7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022CB7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022CB7"/>
    <w:pPr>
      <w:numPr>
        <w:numId w:val="2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022CB7"/>
    <w:pPr>
      <w:numPr>
        <w:numId w:val="2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022CB7"/>
    <w:pPr>
      <w:numPr>
        <w:numId w:val="2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022CB7"/>
    <w:pPr>
      <w:numPr>
        <w:numId w:val="2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022CB7"/>
    <w:pPr>
      <w:numPr>
        <w:numId w:val="2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022CB7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022CB7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022CB7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022CB7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022CB7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022CB7"/>
    <w:pPr>
      <w:numPr>
        <w:numId w:val="2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022CB7"/>
    <w:pPr>
      <w:numPr>
        <w:numId w:val="2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022CB7"/>
    <w:pPr>
      <w:numPr>
        <w:numId w:val="2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022CB7"/>
    <w:pPr>
      <w:numPr>
        <w:numId w:val="2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022CB7"/>
    <w:pPr>
      <w:numPr>
        <w:numId w:val="30"/>
      </w:numPr>
      <w:contextualSpacing/>
    </w:pPr>
  </w:style>
  <w:style w:type="table" w:styleId="ListTable1Light">
    <w:name w:val="List Table 1 Light"/>
    <w:basedOn w:val="TableNormal"/>
    <w:uiPriority w:val="46"/>
    <w:rsid w:val="00022C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022C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022C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022C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022C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022C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022C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022CB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022CB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022CB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022CB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022CB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022CB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022CB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urful">
    <w:name w:val="List Table 6 Colorful"/>
    <w:basedOn w:val="TableNormal"/>
    <w:uiPriority w:val="51"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urfulAccent1">
    <w:name w:val="List Table 6 Colorful Accent 1"/>
    <w:basedOn w:val="TableNormal"/>
    <w:uiPriority w:val="51"/>
    <w:rsid w:val="00022CB7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6ColourfulAccent2">
    <w:name w:val="List Table 6 Colorful Accent 2"/>
    <w:basedOn w:val="TableNormal"/>
    <w:uiPriority w:val="51"/>
    <w:rsid w:val="00022CB7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urfulAccent3">
    <w:name w:val="List Table 6 Colorful Accent 3"/>
    <w:basedOn w:val="TableNormal"/>
    <w:uiPriority w:val="51"/>
    <w:rsid w:val="00022CB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urfulAccent4">
    <w:name w:val="List Table 6 Colorful Accent 4"/>
    <w:basedOn w:val="TableNormal"/>
    <w:uiPriority w:val="51"/>
    <w:rsid w:val="00022CB7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urfulAccent5">
    <w:name w:val="List Table 6 Colorful Accent 5"/>
    <w:basedOn w:val="TableNormal"/>
    <w:uiPriority w:val="51"/>
    <w:rsid w:val="00022CB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6ColourfulAccent6">
    <w:name w:val="List Table 6 Colorful Accent 6"/>
    <w:basedOn w:val="TableNormal"/>
    <w:uiPriority w:val="51"/>
    <w:rsid w:val="00022CB7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urful">
    <w:name w:val="List Table 7 Colorful"/>
    <w:basedOn w:val="TableNormal"/>
    <w:uiPriority w:val="52"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1">
    <w:name w:val="List Table 7 Colorful Accent 1"/>
    <w:basedOn w:val="TableNormal"/>
    <w:uiPriority w:val="52"/>
    <w:rsid w:val="00022CB7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2">
    <w:name w:val="List Table 7 Colorful Accent 2"/>
    <w:basedOn w:val="TableNormal"/>
    <w:uiPriority w:val="52"/>
    <w:rsid w:val="00022CB7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3">
    <w:name w:val="List Table 7 Colorful Accent 3"/>
    <w:basedOn w:val="TableNormal"/>
    <w:uiPriority w:val="52"/>
    <w:rsid w:val="00022CB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4">
    <w:name w:val="List Table 7 Colorful Accent 4"/>
    <w:basedOn w:val="TableNormal"/>
    <w:uiPriority w:val="52"/>
    <w:rsid w:val="00022CB7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5">
    <w:name w:val="List Table 7 Colorful Accent 5"/>
    <w:basedOn w:val="TableNormal"/>
    <w:uiPriority w:val="52"/>
    <w:rsid w:val="00022CB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urfulAccent6">
    <w:name w:val="List Table 7 Colorful Accent 6"/>
    <w:basedOn w:val="TableNormal"/>
    <w:uiPriority w:val="52"/>
    <w:rsid w:val="00022CB7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022CB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60" w:lineRule="atLeast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022CB7"/>
    <w:rPr>
      <w:rFonts w:ascii="Consolas" w:hAnsi="Consolas"/>
      <w:sz w:val="20"/>
      <w:szCs w:val="20"/>
    </w:rPr>
  </w:style>
  <w:style w:type="table" w:styleId="MediumGrid1">
    <w:name w:val="Medium Grid 1"/>
    <w:basedOn w:val="TableNormal"/>
    <w:uiPriority w:val="67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022CB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022CB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022CB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022CB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022CB7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022CB7"/>
    <w:pPr>
      <w:spacing w:after="0" w:line="240" w:lineRule="auto"/>
    </w:pPr>
    <w:rPr>
      <w:rFonts w:ascii="Calibri" w:hAnsi="Calibri"/>
    </w:rPr>
  </w:style>
  <w:style w:type="paragraph" w:styleId="NormalWeb">
    <w:name w:val="Normal (Web)"/>
    <w:basedOn w:val="Normal"/>
    <w:uiPriority w:val="99"/>
    <w:unhideWhenUsed/>
    <w:rsid w:val="00022CB7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022CB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022CB7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022CB7"/>
    <w:rPr>
      <w:rFonts w:ascii="Calibri" w:hAnsi="Calibri"/>
    </w:rPr>
  </w:style>
  <w:style w:type="character" w:styleId="PageNumber">
    <w:name w:val="page number"/>
    <w:basedOn w:val="DefaultParagraphFont"/>
    <w:uiPriority w:val="19"/>
    <w:rsid w:val="00022CB7"/>
  </w:style>
  <w:style w:type="table" w:styleId="PlainTable1">
    <w:name w:val="Plain Table 1"/>
    <w:basedOn w:val="TableNormal"/>
    <w:uiPriority w:val="41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022CB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022C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022CB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022CB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022CB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22CB7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022CB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022CB7"/>
    <w:rPr>
      <w:rFonts w:ascii="Calibri" w:hAnsi="Calibri"/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022CB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022CB7"/>
    <w:rPr>
      <w:rFonts w:ascii="Calibri" w:hAnsi="Calibri"/>
    </w:rPr>
  </w:style>
  <w:style w:type="paragraph" w:styleId="Signature">
    <w:name w:val="Signature"/>
    <w:basedOn w:val="Normal"/>
    <w:link w:val="SignatureChar"/>
    <w:uiPriority w:val="99"/>
    <w:semiHidden/>
    <w:unhideWhenUsed/>
    <w:rsid w:val="00022CB7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022CB7"/>
    <w:rPr>
      <w:rFonts w:ascii="Calibri" w:hAnsi="Calibri"/>
    </w:rPr>
  </w:style>
  <w:style w:type="character" w:styleId="Strong">
    <w:name w:val="Strong"/>
    <w:basedOn w:val="DefaultParagraphFont"/>
    <w:uiPriority w:val="22"/>
    <w:semiHidden/>
    <w:qFormat/>
    <w:rsid w:val="00022CB7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rsid w:val="00022CB7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022CB7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qFormat/>
    <w:rsid w:val="00022CB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qFormat/>
    <w:rsid w:val="00022CB7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022CB7"/>
    <w:pPr>
      <w:spacing w:after="240" w:line="260" w:lineRule="atLeast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022CB7"/>
    <w:pPr>
      <w:spacing w:after="240" w:line="260" w:lineRule="atLeast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022CB7"/>
    <w:pPr>
      <w:spacing w:after="240" w:line="260" w:lineRule="atLeast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022CB7"/>
    <w:pPr>
      <w:spacing w:after="240" w:line="260" w:lineRule="atLeast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1">
    <w:name w:val="Table Colorful 1"/>
    <w:basedOn w:val="TableNormal"/>
    <w:uiPriority w:val="99"/>
    <w:semiHidden/>
    <w:unhideWhenUsed/>
    <w:rsid w:val="00022CB7"/>
    <w:pPr>
      <w:spacing w:after="240" w:line="260" w:lineRule="atLeast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2">
    <w:name w:val="Table Colorful 2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3">
    <w:name w:val="Table Colorful 3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022CB7"/>
    <w:pPr>
      <w:spacing w:after="240" w:line="260" w:lineRule="atLeast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022CB7"/>
    <w:pPr>
      <w:spacing w:after="240" w:line="260" w:lineRule="atLeast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022CB7"/>
    <w:pPr>
      <w:spacing w:after="240" w:line="260" w:lineRule="atLeast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022CB7"/>
    <w:pPr>
      <w:spacing w:after="240" w:line="260" w:lineRule="atLeast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022CB7"/>
    <w:pPr>
      <w:spacing w:after="240" w:line="260" w:lineRule="atLeast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022CB7"/>
    <w:pPr>
      <w:spacing w:after="240" w:line="260" w:lineRule="atLeast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022CB7"/>
    <w:pPr>
      <w:spacing w:after="240" w:line="260" w:lineRule="atLeast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022CB7"/>
    <w:pPr>
      <w:spacing w:after="240" w:line="260" w:lineRule="atLeast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022CB7"/>
    <w:pPr>
      <w:spacing w:after="240" w:line="260" w:lineRule="atLeast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022CB7"/>
    <w:pPr>
      <w:spacing w:after="240" w:line="260" w:lineRule="atLeas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022CB7"/>
    <w:pPr>
      <w:spacing w:after="240" w:line="260" w:lineRule="atLeast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022CB7"/>
    <w:pPr>
      <w:spacing w:after="240" w:line="260" w:lineRule="atLeas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022CB7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022CB7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022CB7"/>
    <w:pPr>
      <w:spacing w:after="240" w:line="260" w:lineRule="atLeast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022CB7"/>
    <w:pPr>
      <w:spacing w:after="240" w:line="260" w:lineRule="atLeast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022CB7"/>
    <w:pPr>
      <w:spacing w:after="240" w:line="26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022CB7"/>
    <w:pPr>
      <w:spacing w:after="240" w:line="260" w:lineRule="atLeast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022CB7"/>
    <w:pPr>
      <w:spacing w:after="240" w:line="260" w:lineRule="atLeast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022CB7"/>
    <w:pPr>
      <w:spacing w:after="240" w:line="260" w:lineRule="atLeast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022CB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022C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022CB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USWhiteSpaceAfterTable">
    <w:name w:val="US White Space After Table"/>
    <w:basedOn w:val="Normal"/>
    <w:next w:val="USWhiteSpace"/>
    <w:uiPriority w:val="4"/>
    <w:rsid w:val="00022CB7"/>
    <w:pPr>
      <w:spacing w:after="277" w:line="240" w:lineRule="auto"/>
    </w:pPr>
    <w:rPr>
      <w:sz w:val="12"/>
    </w:rPr>
  </w:style>
  <w:style w:type="paragraph" w:customStyle="1" w:styleId="Heading1Template">
    <w:name w:val="Heading 1 Template"/>
    <w:basedOn w:val="Teal"/>
    <w:next w:val="USBodyText"/>
    <w:uiPriority w:val="1"/>
    <w:qFormat/>
    <w:rsid w:val="009A3A75"/>
    <w:pPr>
      <w:keepNext/>
      <w:keepLines/>
      <w:spacing w:before="240" w:after="60" w:line="300" w:lineRule="atLeast"/>
      <w:ind w:right="567"/>
    </w:pPr>
    <w:rPr>
      <w:b/>
      <w:color w:val="auto"/>
      <w:sz w:val="24"/>
    </w:rPr>
  </w:style>
  <w:style w:type="paragraph" w:customStyle="1" w:styleId="Heading2Template">
    <w:name w:val="Heading 2 Template"/>
    <w:basedOn w:val="Normal"/>
    <w:next w:val="USBodyText"/>
    <w:uiPriority w:val="1"/>
    <w:qFormat/>
    <w:rsid w:val="009A3A75"/>
    <w:pPr>
      <w:keepNext/>
      <w:keepLines/>
      <w:spacing w:before="120" w:after="60"/>
      <w:ind w:right="567"/>
    </w:pPr>
    <w:rPr>
      <w:b/>
    </w:rPr>
  </w:style>
  <w:style w:type="paragraph" w:customStyle="1" w:styleId="HeadingSubjectTemplate">
    <w:name w:val="Heading Subject Template"/>
    <w:basedOn w:val="Teal"/>
    <w:next w:val="USBodyText"/>
    <w:uiPriority w:val="1"/>
    <w:qFormat/>
    <w:rsid w:val="009A3A75"/>
    <w:pPr>
      <w:keepNext/>
      <w:keepLines/>
      <w:spacing w:before="240" w:after="120" w:line="300" w:lineRule="atLeast"/>
      <w:ind w:right="567"/>
    </w:pPr>
    <w:rPr>
      <w:b/>
      <w:sz w:val="26"/>
    </w:rPr>
  </w:style>
  <w:style w:type="character" w:customStyle="1" w:styleId="HyperlinkSourceTextReference">
    <w:name w:val="Hyperlink (Source Text Reference)"/>
    <w:basedOn w:val="Hyperlink"/>
    <w:uiPriority w:val="5"/>
    <w:rsid w:val="001D627B"/>
    <w:rPr>
      <w:color w:val="74C6C7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A016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C2A04"/>
    <w:pPr>
      <w:spacing w:after="0" w:line="240" w:lineRule="auto"/>
    </w:pPr>
    <w:rPr>
      <w:rFonts w:ascii="Calibri" w:hAnsi="Calibri"/>
    </w:rPr>
  </w:style>
  <w:style w:type="character" w:styleId="Hashtag">
    <w:name w:val="Hashtag"/>
    <w:basedOn w:val="DefaultParagraphFont"/>
    <w:uiPriority w:val="99"/>
    <w:semiHidden/>
    <w:unhideWhenUsed/>
    <w:rsid w:val="00341272"/>
    <w:rPr>
      <w:color w:val="2B579A"/>
      <w:shd w:val="clear" w:color="auto" w:fill="E1DFDD"/>
    </w:rPr>
  </w:style>
  <w:style w:type="character" w:styleId="Mention">
    <w:name w:val="Mention"/>
    <w:basedOn w:val="DefaultParagraphFont"/>
    <w:uiPriority w:val="99"/>
    <w:semiHidden/>
    <w:unhideWhenUsed/>
    <w:rsid w:val="00341272"/>
    <w:rPr>
      <w:color w:val="2B579A"/>
      <w:shd w:val="clear" w:color="auto" w:fill="E1DFDD"/>
    </w:rPr>
  </w:style>
  <w:style w:type="character" w:styleId="SmartHyperlink">
    <w:name w:val="Smart Hyperlink"/>
    <w:basedOn w:val="DefaultParagraphFont"/>
    <w:uiPriority w:val="99"/>
    <w:semiHidden/>
    <w:unhideWhenUsed/>
    <w:rsid w:val="00341272"/>
    <w:rPr>
      <w:u w:val="dotted"/>
    </w:rPr>
  </w:style>
  <w:style w:type="character" w:styleId="UnresolvedMention">
    <w:name w:val="Unresolved Mention"/>
    <w:basedOn w:val="DefaultParagraphFont"/>
    <w:uiPriority w:val="99"/>
    <w:semiHidden/>
    <w:unhideWhenUsed/>
    <w:rsid w:val="00341272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B71F64"/>
  </w:style>
  <w:style w:type="character" w:customStyle="1" w:styleId="eop">
    <w:name w:val="eop"/>
    <w:basedOn w:val="DefaultParagraphFont"/>
    <w:rsid w:val="00B71F64"/>
  </w:style>
  <w:style w:type="character" w:customStyle="1" w:styleId="ui-provider">
    <w:name w:val="ui-provider"/>
    <w:basedOn w:val="DefaultParagraphFont"/>
    <w:rsid w:val="00E754C8"/>
  </w:style>
  <w:style w:type="paragraph" w:customStyle="1" w:styleId="Heading1Letter">
    <w:name w:val="Heading 1 Letter"/>
    <w:basedOn w:val="Normal"/>
    <w:next w:val="USBodyText"/>
    <w:uiPriority w:val="1"/>
    <w:qFormat/>
    <w:rsid w:val="0018779F"/>
    <w:pPr>
      <w:keepNext/>
      <w:keepLines/>
      <w:spacing w:before="240" w:after="60" w:line="300" w:lineRule="atLeast"/>
      <w:ind w:right="567"/>
    </w:pPr>
    <w:rPr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4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tbireferrals@tbihealth.co.nz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tbitemplate\TBI%20Forms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8FFAD4110B8841868547155F8438A8" ma:contentTypeVersion="31" ma:contentTypeDescription="Create a new document." ma:contentTypeScope="" ma:versionID="91781d9b4711a6d5412e6c8ed0c41e40">
  <xsd:schema xmlns:xsd="http://www.w3.org/2001/XMLSchema" xmlns:xs="http://www.w3.org/2001/XMLSchema" xmlns:p="http://schemas.microsoft.com/office/2006/metadata/properties" xmlns:ns2="1e66dd4b-50d1-4142-a002-cd5b182fa4f5" xmlns:ns3="cd679d17-eb1d-4a8a-bd77-3650d42f7652" targetNamespace="http://schemas.microsoft.com/office/2006/metadata/properties" ma:root="true" ma:fieldsID="92b5c913591a8f27e0da0c4ba6dbfd53" ns2:_="" ns3:_="">
    <xsd:import namespace="1e66dd4b-50d1-4142-a002-cd5b182fa4f5"/>
    <xsd:import namespace="cd679d17-eb1d-4a8a-bd77-3650d42f7652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66dd4b-50d1-4142-a002-cd5b182fa4f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679d17-eb1d-4a8a-bd77-3650d42f76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1e66dd4b-50d1-4142-a002-cd5b182fa4f5">6YNWJVKHRTMT-1661050960-593</_dlc_DocId>
    <_dlc_DocIdUrl xmlns="1e66dd4b-50d1-4142-a002-cd5b182fa4f5">
      <Url>https://tbihealth.sharepoint.com/Clinics/NPL/_layouts/15/DocIdRedir.aspx?ID=6YNWJVKHRTMT-1661050960-593</Url>
      <Description>6YNWJVKHRTMT-1661050960-593</Description>
    </_dlc_DocIdUrl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D0F9B11-0A0A-42C5-A53A-82FF79D6FF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66dd4b-50d1-4142-a002-cd5b182fa4f5"/>
    <ds:schemaRef ds:uri="cd679d17-eb1d-4a8a-bd77-3650d42f76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C8507F-1DA9-479B-BEFB-A38CDAAB0F0F}">
  <ds:schemaRefs>
    <ds:schemaRef ds:uri="http://schemas.microsoft.com/office/2006/metadata/properties"/>
    <ds:schemaRef ds:uri="http://schemas.microsoft.com/office/infopath/2007/PartnerControls"/>
    <ds:schemaRef ds:uri="1e66dd4b-50d1-4142-a002-cd5b182fa4f5"/>
  </ds:schemaRefs>
</ds:datastoreItem>
</file>

<file path=customXml/itemProps3.xml><?xml version="1.0" encoding="utf-8"?>
<ds:datastoreItem xmlns:ds="http://schemas.openxmlformats.org/officeDocument/2006/customXml" ds:itemID="{B3A6CE3E-4078-49A8-9752-352047C948B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5972B26-27DF-40EE-ADD8-E8D8C103BDE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6902DF3B-5E48-4A9D-B51C-20F6CEC17FA6}">
  <ds:schemaRefs>
    <ds:schemaRef ds:uri="http://schemas.microsoft.com/sharepoint/events"/>
  </ds:schemaRefs>
</ds:datastoreItem>
</file>

<file path=docMetadata/LabelInfo.xml><?xml version="1.0" encoding="utf-8"?>
<clbl:labelList xmlns:clbl="http://schemas.microsoft.com/office/2020/mipLabelMetadata">
  <clbl:label id="{04bcc759-cfd0-44d4-9792-210389f87ce9}" enabled="0" method="" siteId="{04bcc759-cfd0-44d4-9792-210389f87ce9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c:\tbitemplate\TBI Forms.dotm</Template>
  <TotalTime>0</TotalTime>
  <Pages>2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Rodney Ford</dc:creator>
  <cp:keywords>Rel date: 24 Nov 2017</cp:keywords>
  <dc:description>Template developed for TBI Health Group Limited by:  PCS Computer Training Limited
Tel: +64 274 411 150 | Email: rose-maree@pcstraining.co.nz</dc:description>
  <cp:lastModifiedBy>Mick McBeth</cp:lastModifiedBy>
  <cp:revision>2</cp:revision>
  <cp:lastPrinted>2024-06-09T22:33:00Z</cp:lastPrinted>
  <dcterms:created xsi:type="dcterms:W3CDTF">2024-09-02T00:07:00Z</dcterms:created>
  <dcterms:modified xsi:type="dcterms:W3CDTF">2024-09-02T00:07:00Z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0x010100BD8FFAD4110B8841868547155F8438A8</vt:lpwstr>
  </property>
  <property fmtid="{D5CDD505-2E9C-101B-9397-08002B2CF9AE}" pid="3" name="_dlc_DocIdItemGuid">
    <vt:lpwstr>67413cda-03f3-4b58-993a-1c7573e00ebb</vt:lpwstr>
  </property>
</Properties>
</file>